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ADB26C" w14:textId="77777777" w:rsidR="00676BE2" w:rsidRDefault="00676BE2">
      <w:pPr>
        <w:spacing w:after="0"/>
        <w:rPr>
          <w:b/>
        </w:rPr>
      </w:pPr>
      <w:bookmarkStart w:id="0" w:name="_GoBack"/>
      <w:bookmarkEnd w:id="0"/>
    </w:p>
    <w:p w14:paraId="65A2A1FD" w14:textId="77777777" w:rsidR="00676BE2" w:rsidRDefault="00676BE2" w:rsidP="004737D7">
      <w:pPr>
        <w:spacing w:after="0"/>
        <w:jc w:val="center"/>
        <w:rPr>
          <w:b/>
        </w:rPr>
      </w:pPr>
      <w:r>
        <w:rPr>
          <w:b/>
        </w:rPr>
        <w:t>Gender Pay Reports as at 31 March 20</w:t>
      </w:r>
      <w:r w:rsidR="00DF4367">
        <w:rPr>
          <w:b/>
        </w:rPr>
        <w:t>20</w:t>
      </w:r>
      <w:r>
        <w:rPr>
          <w:b/>
        </w:rPr>
        <w:t xml:space="preserve"> and 31 March 20</w:t>
      </w:r>
      <w:r w:rsidR="003D3A6B">
        <w:rPr>
          <w:b/>
        </w:rPr>
        <w:t>2</w:t>
      </w:r>
      <w:r w:rsidR="00DF4367">
        <w:rPr>
          <w:b/>
        </w:rPr>
        <w:t>1</w:t>
      </w:r>
    </w:p>
    <w:p w14:paraId="2B2D4F10" w14:textId="77777777" w:rsidR="00520557" w:rsidRDefault="00520557">
      <w:pPr>
        <w:spacing w:after="0"/>
        <w:rPr>
          <w:b/>
        </w:rPr>
      </w:pPr>
    </w:p>
    <w:p w14:paraId="043EDEB9" w14:textId="77777777" w:rsidR="006471E8" w:rsidRPr="006471E8" w:rsidRDefault="006471E8" w:rsidP="006471E8">
      <w:pPr>
        <w:pStyle w:val="ListParagraph"/>
        <w:numPr>
          <w:ilvl w:val="0"/>
          <w:numId w:val="42"/>
        </w:numPr>
        <w:spacing w:after="0"/>
        <w:rPr>
          <w:u w:val="single"/>
        </w:rPr>
      </w:pPr>
      <w:r w:rsidRPr="006471E8">
        <w:rPr>
          <w:u w:val="single"/>
        </w:rPr>
        <w:t>Table 1 – Gender Pay Gap Comparisons between 31</w:t>
      </w:r>
      <w:r w:rsidRPr="006471E8">
        <w:rPr>
          <w:u w:val="single"/>
          <w:vertAlign w:val="superscript"/>
        </w:rPr>
        <w:t>st</w:t>
      </w:r>
      <w:r w:rsidRPr="006471E8">
        <w:rPr>
          <w:u w:val="single"/>
        </w:rPr>
        <w:t xml:space="preserve"> March 20</w:t>
      </w:r>
      <w:r w:rsidR="00DF4367">
        <w:rPr>
          <w:u w:val="single"/>
        </w:rPr>
        <w:t>20</w:t>
      </w:r>
      <w:r w:rsidRPr="006471E8">
        <w:rPr>
          <w:u w:val="single"/>
        </w:rPr>
        <w:t xml:space="preserve"> and 31</w:t>
      </w:r>
      <w:r w:rsidRPr="006471E8">
        <w:rPr>
          <w:u w:val="single"/>
          <w:vertAlign w:val="superscript"/>
        </w:rPr>
        <w:t>st</w:t>
      </w:r>
      <w:r w:rsidRPr="006471E8">
        <w:rPr>
          <w:u w:val="single"/>
        </w:rPr>
        <w:t xml:space="preserve"> March 202</w:t>
      </w:r>
      <w:r w:rsidR="00DF4367">
        <w:rPr>
          <w:u w:val="single"/>
        </w:rPr>
        <w:t>1</w:t>
      </w:r>
    </w:p>
    <w:p w14:paraId="7AF324BD" w14:textId="77777777" w:rsidR="00520557" w:rsidRDefault="006471E8" w:rsidP="006471E8">
      <w:pPr>
        <w:pStyle w:val="ListParagraph"/>
        <w:numPr>
          <w:ilvl w:val="0"/>
          <w:numId w:val="0"/>
        </w:numPr>
        <w:spacing w:after="0"/>
        <w:ind w:left="720"/>
      </w:pP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9"/>
        <w:gridCol w:w="2221"/>
        <w:gridCol w:w="603"/>
        <w:gridCol w:w="1805"/>
        <w:gridCol w:w="222"/>
        <w:gridCol w:w="2559"/>
        <w:gridCol w:w="2131"/>
        <w:gridCol w:w="2166"/>
      </w:tblGrid>
      <w:tr w:rsidR="006751FC" w14:paraId="0E5C228A" w14:textId="77777777" w:rsidTr="00DF4367">
        <w:tc>
          <w:tcPr>
            <w:tcW w:w="7028" w:type="dxa"/>
            <w:gridSpan w:val="4"/>
          </w:tcPr>
          <w:p w14:paraId="5CD55614" w14:textId="77777777" w:rsidR="00D56249" w:rsidRPr="00D56249" w:rsidRDefault="00D56249" w:rsidP="00DF4367">
            <w:pPr>
              <w:spacing w:before="120"/>
              <w:jc w:val="center"/>
              <w:rPr>
                <w:b/>
                <w:color w:val="auto"/>
              </w:rPr>
            </w:pPr>
            <w:r w:rsidRPr="00D56249">
              <w:rPr>
                <w:b/>
                <w:color w:val="auto"/>
              </w:rPr>
              <w:t>31 March 202</w:t>
            </w:r>
            <w:r w:rsidR="00DF4367">
              <w:rPr>
                <w:b/>
                <w:color w:val="auto"/>
              </w:rPr>
              <w:t>1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7F541AFF" w14:textId="77777777" w:rsidR="006751FC" w:rsidRPr="006751FC" w:rsidRDefault="006751FC" w:rsidP="006751F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6856" w:type="dxa"/>
            <w:gridSpan w:val="3"/>
          </w:tcPr>
          <w:p w14:paraId="589CB1C1" w14:textId="77777777" w:rsidR="006751FC" w:rsidRPr="006751FC" w:rsidRDefault="00D56249" w:rsidP="00DF4367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31 March 20</w:t>
            </w:r>
            <w:r w:rsidR="00DF4367">
              <w:rPr>
                <w:b/>
              </w:rPr>
              <w:t>20</w:t>
            </w:r>
          </w:p>
        </w:tc>
      </w:tr>
      <w:tr w:rsidR="00D56249" w14:paraId="2F239268" w14:textId="77777777" w:rsidTr="00DF4367">
        <w:tc>
          <w:tcPr>
            <w:tcW w:w="5223" w:type="dxa"/>
            <w:gridSpan w:val="3"/>
            <w:tcBorders>
              <w:right w:val="nil"/>
            </w:tcBorders>
          </w:tcPr>
          <w:p w14:paraId="7FA5D169" w14:textId="77777777" w:rsidR="00D56249" w:rsidRPr="00D56249" w:rsidRDefault="00D56249" w:rsidP="00077E4F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Mean gender pay gap (basic pay)</w:t>
            </w:r>
          </w:p>
        </w:tc>
        <w:tc>
          <w:tcPr>
            <w:tcW w:w="1805" w:type="dxa"/>
            <w:tcBorders>
              <w:left w:val="nil"/>
            </w:tcBorders>
          </w:tcPr>
          <w:p w14:paraId="175F9BB6" w14:textId="77777777" w:rsidR="00D56249" w:rsidRPr="00D56249" w:rsidRDefault="005E22D1" w:rsidP="00077E4F">
            <w:pPr>
              <w:spacing w:before="60" w:after="60"/>
              <w:jc w:val="center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11.4</w:t>
            </w:r>
            <w:r w:rsidR="00D56249" w:rsidRPr="00D56249">
              <w:rPr>
                <w:rFonts w:cs="Arial"/>
                <w:color w:val="auto"/>
              </w:rPr>
              <w:t>%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49E5649E" w14:textId="77777777" w:rsidR="00D56249" w:rsidRDefault="00D56249" w:rsidP="00D56249">
            <w:pPr>
              <w:spacing w:after="0"/>
            </w:pPr>
          </w:p>
        </w:tc>
        <w:tc>
          <w:tcPr>
            <w:tcW w:w="4690" w:type="dxa"/>
            <w:gridSpan w:val="2"/>
            <w:tcBorders>
              <w:right w:val="nil"/>
            </w:tcBorders>
          </w:tcPr>
          <w:p w14:paraId="0051D087" w14:textId="77777777" w:rsidR="00D56249" w:rsidRDefault="00D56249" w:rsidP="00077E4F">
            <w:pPr>
              <w:spacing w:before="60" w:after="60"/>
            </w:pPr>
            <w:r>
              <w:t>Mean gender pay gap (basic pay)</w:t>
            </w:r>
          </w:p>
        </w:tc>
        <w:tc>
          <w:tcPr>
            <w:tcW w:w="2166" w:type="dxa"/>
            <w:tcBorders>
              <w:left w:val="nil"/>
            </w:tcBorders>
          </w:tcPr>
          <w:p w14:paraId="5DB97753" w14:textId="77777777" w:rsidR="00D56249" w:rsidRPr="00DB5CAF" w:rsidRDefault="00DB5CAF" w:rsidP="00DF4367">
            <w:pPr>
              <w:spacing w:after="0"/>
              <w:jc w:val="center"/>
              <w:rPr>
                <w:color w:val="auto"/>
              </w:rPr>
            </w:pPr>
            <w:r w:rsidRPr="00DB5CAF">
              <w:rPr>
                <w:color w:val="auto"/>
              </w:rPr>
              <w:t>1</w:t>
            </w:r>
            <w:r w:rsidR="00DF4367">
              <w:rPr>
                <w:color w:val="auto"/>
              </w:rPr>
              <w:t>2.3</w:t>
            </w:r>
            <w:r w:rsidRPr="00DB5CAF">
              <w:rPr>
                <w:color w:val="auto"/>
              </w:rPr>
              <w:t>%</w:t>
            </w:r>
          </w:p>
        </w:tc>
      </w:tr>
      <w:tr w:rsidR="00D56249" w14:paraId="3CF4EB2B" w14:textId="77777777" w:rsidTr="00DF4367">
        <w:tc>
          <w:tcPr>
            <w:tcW w:w="5223" w:type="dxa"/>
            <w:gridSpan w:val="3"/>
            <w:tcBorders>
              <w:right w:val="nil"/>
            </w:tcBorders>
          </w:tcPr>
          <w:p w14:paraId="02B46D30" w14:textId="77777777" w:rsidR="00D56249" w:rsidRPr="00D56249" w:rsidRDefault="00D56249" w:rsidP="00077E4F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Median gender pay gap (basic pay)</w:t>
            </w:r>
          </w:p>
        </w:tc>
        <w:tc>
          <w:tcPr>
            <w:tcW w:w="1805" w:type="dxa"/>
            <w:tcBorders>
              <w:left w:val="nil"/>
            </w:tcBorders>
          </w:tcPr>
          <w:p w14:paraId="5ECD6FE6" w14:textId="77777777" w:rsidR="00D56249" w:rsidRPr="00D56249" w:rsidRDefault="005E22D1" w:rsidP="00077E4F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9.4</w:t>
            </w:r>
            <w:r w:rsidR="00D56249" w:rsidRPr="00D56249">
              <w:rPr>
                <w:rFonts w:cs="Arial"/>
              </w:rPr>
              <w:t>%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0A4AC3DF" w14:textId="77777777" w:rsidR="00D56249" w:rsidRDefault="00D56249" w:rsidP="00D56249">
            <w:pPr>
              <w:spacing w:after="0"/>
            </w:pPr>
          </w:p>
        </w:tc>
        <w:tc>
          <w:tcPr>
            <w:tcW w:w="4690" w:type="dxa"/>
            <w:gridSpan w:val="2"/>
            <w:tcBorders>
              <w:right w:val="nil"/>
            </w:tcBorders>
          </w:tcPr>
          <w:p w14:paraId="7148E90C" w14:textId="77777777" w:rsidR="00D56249" w:rsidRDefault="00D56249" w:rsidP="00077E4F">
            <w:pPr>
              <w:spacing w:before="60" w:after="60"/>
            </w:pPr>
            <w:r>
              <w:t>Median gender pay gap (basic pay)</w:t>
            </w:r>
          </w:p>
        </w:tc>
        <w:tc>
          <w:tcPr>
            <w:tcW w:w="2166" w:type="dxa"/>
            <w:tcBorders>
              <w:left w:val="nil"/>
            </w:tcBorders>
          </w:tcPr>
          <w:p w14:paraId="1521638E" w14:textId="77777777" w:rsidR="00D56249" w:rsidRPr="00DB5CAF" w:rsidRDefault="00DB5CAF" w:rsidP="00DF4367">
            <w:pPr>
              <w:spacing w:after="0"/>
              <w:jc w:val="center"/>
              <w:rPr>
                <w:color w:val="auto"/>
              </w:rPr>
            </w:pPr>
            <w:r w:rsidRPr="00DB5CAF">
              <w:rPr>
                <w:color w:val="auto"/>
              </w:rPr>
              <w:t>1</w:t>
            </w:r>
            <w:r w:rsidR="00DF4367">
              <w:rPr>
                <w:color w:val="auto"/>
              </w:rPr>
              <w:t>1.9</w:t>
            </w:r>
            <w:r w:rsidRPr="00DB5CAF">
              <w:rPr>
                <w:color w:val="auto"/>
              </w:rPr>
              <w:t>%</w:t>
            </w:r>
          </w:p>
        </w:tc>
      </w:tr>
      <w:tr w:rsidR="00D56249" w14:paraId="6B497D77" w14:textId="77777777" w:rsidTr="00DF4367">
        <w:tc>
          <w:tcPr>
            <w:tcW w:w="5223" w:type="dxa"/>
            <w:gridSpan w:val="3"/>
            <w:tcBorders>
              <w:right w:val="nil"/>
            </w:tcBorders>
          </w:tcPr>
          <w:p w14:paraId="1AEEAD63" w14:textId="77777777" w:rsidR="00D56249" w:rsidRPr="00D56249" w:rsidRDefault="00D56249" w:rsidP="00077E4F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Mean gender bonus gap</w:t>
            </w:r>
          </w:p>
        </w:tc>
        <w:tc>
          <w:tcPr>
            <w:tcW w:w="1805" w:type="dxa"/>
            <w:tcBorders>
              <w:left w:val="nil"/>
            </w:tcBorders>
          </w:tcPr>
          <w:p w14:paraId="517E5D7F" w14:textId="77777777" w:rsidR="00D56249" w:rsidRPr="00D56249" w:rsidRDefault="00D56249" w:rsidP="00077E4F">
            <w:pPr>
              <w:spacing w:before="60" w:after="60"/>
              <w:jc w:val="center"/>
              <w:rPr>
                <w:rFonts w:cs="Arial"/>
                <w:color w:val="FF0000"/>
              </w:rPr>
            </w:pPr>
            <w:r w:rsidRPr="00D56249">
              <w:rPr>
                <w:rFonts w:cs="Arial"/>
                <w:color w:val="auto"/>
              </w:rPr>
              <w:t>0%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77D5A341" w14:textId="77777777" w:rsidR="00D56249" w:rsidRDefault="00D56249" w:rsidP="00D56249">
            <w:pPr>
              <w:spacing w:after="0"/>
            </w:pPr>
          </w:p>
        </w:tc>
        <w:tc>
          <w:tcPr>
            <w:tcW w:w="4690" w:type="dxa"/>
            <w:gridSpan w:val="2"/>
            <w:tcBorders>
              <w:right w:val="nil"/>
            </w:tcBorders>
          </w:tcPr>
          <w:p w14:paraId="59E4F7D0" w14:textId="77777777" w:rsidR="00D56249" w:rsidRDefault="00D56249" w:rsidP="00077E4F">
            <w:pPr>
              <w:spacing w:before="60" w:after="60"/>
            </w:pPr>
            <w:r>
              <w:t>Mean gender bonus gap</w:t>
            </w:r>
          </w:p>
        </w:tc>
        <w:tc>
          <w:tcPr>
            <w:tcW w:w="2166" w:type="dxa"/>
            <w:tcBorders>
              <w:left w:val="nil"/>
            </w:tcBorders>
          </w:tcPr>
          <w:p w14:paraId="4003C280" w14:textId="77777777" w:rsidR="00D56249" w:rsidRPr="00DB5CAF" w:rsidRDefault="00DF4367" w:rsidP="00D56249">
            <w:pPr>
              <w:spacing w:after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  <w:r w:rsidR="00DB5CAF" w:rsidRPr="00DB5CAF">
              <w:rPr>
                <w:color w:val="auto"/>
              </w:rPr>
              <w:t>%</w:t>
            </w:r>
          </w:p>
        </w:tc>
      </w:tr>
      <w:tr w:rsidR="00D56249" w14:paraId="34C2D046" w14:textId="77777777" w:rsidTr="00DF4367">
        <w:tc>
          <w:tcPr>
            <w:tcW w:w="5223" w:type="dxa"/>
            <w:gridSpan w:val="3"/>
            <w:tcBorders>
              <w:right w:val="nil"/>
            </w:tcBorders>
          </w:tcPr>
          <w:p w14:paraId="7D5F3DAE" w14:textId="77777777" w:rsidR="00D56249" w:rsidRPr="00D56249" w:rsidRDefault="00D56249" w:rsidP="00077E4F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Median gender bonus gap</w:t>
            </w:r>
          </w:p>
        </w:tc>
        <w:tc>
          <w:tcPr>
            <w:tcW w:w="1805" w:type="dxa"/>
            <w:tcBorders>
              <w:left w:val="nil"/>
            </w:tcBorders>
          </w:tcPr>
          <w:p w14:paraId="49CE3B5D" w14:textId="77777777" w:rsidR="00D56249" w:rsidRPr="00D56249" w:rsidRDefault="00D56249" w:rsidP="00077E4F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0%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07C84212" w14:textId="77777777" w:rsidR="00D56249" w:rsidRDefault="00D56249" w:rsidP="00D56249">
            <w:pPr>
              <w:spacing w:after="0"/>
            </w:pPr>
          </w:p>
        </w:tc>
        <w:tc>
          <w:tcPr>
            <w:tcW w:w="4690" w:type="dxa"/>
            <w:gridSpan w:val="2"/>
            <w:tcBorders>
              <w:right w:val="nil"/>
            </w:tcBorders>
          </w:tcPr>
          <w:p w14:paraId="289B5381" w14:textId="77777777" w:rsidR="00D56249" w:rsidRDefault="00D56249" w:rsidP="00077E4F">
            <w:pPr>
              <w:spacing w:before="60" w:after="60"/>
            </w:pPr>
            <w:r>
              <w:t>Median gender bonus gap</w:t>
            </w:r>
          </w:p>
        </w:tc>
        <w:tc>
          <w:tcPr>
            <w:tcW w:w="2166" w:type="dxa"/>
            <w:tcBorders>
              <w:left w:val="nil"/>
            </w:tcBorders>
          </w:tcPr>
          <w:p w14:paraId="69DF40B8" w14:textId="77777777" w:rsidR="00D56249" w:rsidRPr="00DB5CAF" w:rsidRDefault="00DF4367" w:rsidP="00D56249">
            <w:pPr>
              <w:spacing w:after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  <w:r w:rsidR="00DB5CAF" w:rsidRPr="00DB5CAF">
              <w:rPr>
                <w:color w:val="auto"/>
              </w:rPr>
              <w:t>%</w:t>
            </w:r>
          </w:p>
        </w:tc>
      </w:tr>
      <w:tr w:rsidR="00D56249" w14:paraId="098F9EB5" w14:textId="77777777" w:rsidTr="00DF4367">
        <w:tc>
          <w:tcPr>
            <w:tcW w:w="5223" w:type="dxa"/>
            <w:gridSpan w:val="3"/>
            <w:tcBorders>
              <w:bottom w:val="single" w:sz="4" w:space="0" w:color="auto"/>
              <w:right w:val="nil"/>
            </w:tcBorders>
          </w:tcPr>
          <w:p w14:paraId="30BCE9D1" w14:textId="77777777" w:rsidR="00D56249" w:rsidRPr="00D56249" w:rsidRDefault="00D56249" w:rsidP="00077E4F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Proportion males receiving a bonus</w:t>
            </w:r>
          </w:p>
        </w:tc>
        <w:tc>
          <w:tcPr>
            <w:tcW w:w="1805" w:type="dxa"/>
            <w:tcBorders>
              <w:left w:val="nil"/>
              <w:bottom w:val="single" w:sz="4" w:space="0" w:color="auto"/>
            </w:tcBorders>
          </w:tcPr>
          <w:p w14:paraId="5A62CF57" w14:textId="77777777" w:rsidR="00D56249" w:rsidRPr="00D56249" w:rsidRDefault="00D56249" w:rsidP="00077E4F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0%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1BB92356" w14:textId="77777777" w:rsidR="00D56249" w:rsidRDefault="00D56249" w:rsidP="00D56249">
            <w:pPr>
              <w:spacing w:after="0"/>
            </w:pPr>
          </w:p>
        </w:tc>
        <w:tc>
          <w:tcPr>
            <w:tcW w:w="4690" w:type="dxa"/>
            <w:gridSpan w:val="2"/>
            <w:tcBorders>
              <w:bottom w:val="single" w:sz="4" w:space="0" w:color="auto"/>
              <w:right w:val="nil"/>
            </w:tcBorders>
          </w:tcPr>
          <w:p w14:paraId="288D4ED8" w14:textId="77777777" w:rsidR="00D56249" w:rsidRDefault="00D56249" w:rsidP="00077E4F">
            <w:pPr>
              <w:spacing w:before="60" w:after="60"/>
            </w:pPr>
            <w:r>
              <w:t>Proportion males receiving a bonus</w:t>
            </w:r>
          </w:p>
        </w:tc>
        <w:tc>
          <w:tcPr>
            <w:tcW w:w="2166" w:type="dxa"/>
            <w:tcBorders>
              <w:left w:val="nil"/>
              <w:bottom w:val="single" w:sz="4" w:space="0" w:color="auto"/>
            </w:tcBorders>
          </w:tcPr>
          <w:p w14:paraId="50167B93" w14:textId="77777777" w:rsidR="00D56249" w:rsidRPr="00DB5CAF" w:rsidRDefault="00DF4367" w:rsidP="00D56249">
            <w:pPr>
              <w:spacing w:after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  <w:r w:rsidR="00DB5CAF" w:rsidRPr="00DB5CAF">
              <w:rPr>
                <w:color w:val="auto"/>
              </w:rPr>
              <w:t>%</w:t>
            </w:r>
          </w:p>
        </w:tc>
      </w:tr>
      <w:tr w:rsidR="00D56249" w14:paraId="62E55C1C" w14:textId="77777777" w:rsidTr="00DF4367">
        <w:tc>
          <w:tcPr>
            <w:tcW w:w="5223" w:type="dxa"/>
            <w:gridSpan w:val="3"/>
            <w:tcBorders>
              <w:bottom w:val="single" w:sz="4" w:space="0" w:color="auto"/>
              <w:right w:val="nil"/>
            </w:tcBorders>
          </w:tcPr>
          <w:p w14:paraId="65C8333C" w14:textId="77777777" w:rsidR="00D56249" w:rsidRPr="00D56249" w:rsidRDefault="00D56249" w:rsidP="00077E4F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Proportion females receiving a bonus</w:t>
            </w:r>
          </w:p>
        </w:tc>
        <w:tc>
          <w:tcPr>
            <w:tcW w:w="1805" w:type="dxa"/>
            <w:tcBorders>
              <w:left w:val="nil"/>
              <w:bottom w:val="single" w:sz="4" w:space="0" w:color="auto"/>
            </w:tcBorders>
          </w:tcPr>
          <w:p w14:paraId="4C626873" w14:textId="77777777" w:rsidR="00D56249" w:rsidRPr="00D56249" w:rsidRDefault="00D56249" w:rsidP="00077E4F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0%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764DF3F1" w14:textId="77777777" w:rsidR="00D56249" w:rsidRDefault="00D56249" w:rsidP="00D56249">
            <w:pPr>
              <w:spacing w:after="0"/>
            </w:pPr>
          </w:p>
        </w:tc>
        <w:tc>
          <w:tcPr>
            <w:tcW w:w="4690" w:type="dxa"/>
            <w:gridSpan w:val="2"/>
            <w:tcBorders>
              <w:bottom w:val="single" w:sz="4" w:space="0" w:color="auto"/>
              <w:right w:val="nil"/>
            </w:tcBorders>
          </w:tcPr>
          <w:p w14:paraId="27946188" w14:textId="77777777" w:rsidR="00D56249" w:rsidRDefault="00D56249" w:rsidP="00077E4F">
            <w:pPr>
              <w:spacing w:before="60" w:after="60"/>
            </w:pPr>
            <w:r>
              <w:t>Proportion females receiving a bonus</w:t>
            </w:r>
          </w:p>
        </w:tc>
        <w:tc>
          <w:tcPr>
            <w:tcW w:w="2166" w:type="dxa"/>
            <w:tcBorders>
              <w:left w:val="nil"/>
              <w:bottom w:val="single" w:sz="4" w:space="0" w:color="auto"/>
            </w:tcBorders>
          </w:tcPr>
          <w:p w14:paraId="026E775A" w14:textId="77777777" w:rsidR="00D56249" w:rsidRPr="00DB5CAF" w:rsidRDefault="00DF4367" w:rsidP="00D56249">
            <w:pPr>
              <w:spacing w:after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  <w:r w:rsidR="00DB5CAF" w:rsidRPr="00DB5CAF">
              <w:rPr>
                <w:color w:val="auto"/>
              </w:rPr>
              <w:t>%</w:t>
            </w:r>
          </w:p>
        </w:tc>
      </w:tr>
      <w:tr w:rsidR="00D56249" w14:paraId="48C1A6C7" w14:textId="77777777" w:rsidTr="00DF4367">
        <w:tc>
          <w:tcPr>
            <w:tcW w:w="52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0B82A8" w14:textId="77777777" w:rsidR="00D56249" w:rsidRPr="00D56249" w:rsidRDefault="00D56249" w:rsidP="00D56249">
            <w:pPr>
              <w:spacing w:after="0"/>
              <w:rPr>
                <w:rFonts w:cs="Arial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A02167" w14:textId="77777777" w:rsidR="00D56249" w:rsidRPr="00D56249" w:rsidRDefault="00D56249" w:rsidP="00077E4F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22E3300" w14:textId="77777777" w:rsidR="00D56249" w:rsidRDefault="00D56249" w:rsidP="00D56249">
            <w:pPr>
              <w:spacing w:after="0"/>
            </w:pPr>
          </w:p>
        </w:tc>
        <w:tc>
          <w:tcPr>
            <w:tcW w:w="4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764E2" w14:textId="77777777" w:rsidR="00D56249" w:rsidRDefault="00D56249" w:rsidP="00D56249">
            <w:pPr>
              <w:spacing w:after="0"/>
            </w:pP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9622CC" w14:textId="77777777" w:rsidR="00D56249" w:rsidRDefault="00D56249" w:rsidP="00D56249">
            <w:pPr>
              <w:spacing w:after="0"/>
            </w:pPr>
          </w:p>
        </w:tc>
      </w:tr>
      <w:tr w:rsidR="00D56249" w14:paraId="5672DE5A" w14:textId="77777777" w:rsidTr="00DF4367">
        <w:tc>
          <w:tcPr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482802C0" w14:textId="77777777" w:rsidR="00D56249" w:rsidRPr="00D56249" w:rsidRDefault="00D56249" w:rsidP="00077E4F">
            <w:pPr>
              <w:spacing w:before="60" w:after="60"/>
              <w:rPr>
                <w:rFonts w:cs="Arial"/>
                <w:b/>
              </w:rPr>
            </w:pPr>
            <w:r w:rsidRPr="00D56249">
              <w:rPr>
                <w:rFonts w:cs="Arial"/>
                <w:b/>
              </w:rPr>
              <w:t>Quartile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</w:tcPr>
          <w:p w14:paraId="41FE4D27" w14:textId="77777777" w:rsidR="00D56249" w:rsidRPr="00D56249" w:rsidRDefault="00D56249" w:rsidP="00077E4F">
            <w:pPr>
              <w:spacing w:before="60" w:after="60"/>
              <w:jc w:val="center"/>
              <w:rPr>
                <w:rFonts w:cs="Arial"/>
                <w:b/>
              </w:rPr>
            </w:pPr>
            <w:r w:rsidRPr="00D56249">
              <w:rPr>
                <w:rFonts w:cs="Arial"/>
                <w:b/>
              </w:rPr>
              <w:t>Males %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E29CFF" w14:textId="77777777" w:rsidR="00D56249" w:rsidRPr="00D56249" w:rsidRDefault="00D56249" w:rsidP="00077E4F">
            <w:pPr>
              <w:spacing w:before="60" w:after="60"/>
              <w:jc w:val="center"/>
              <w:rPr>
                <w:rFonts w:cs="Arial"/>
                <w:b/>
              </w:rPr>
            </w:pPr>
            <w:r w:rsidRPr="00D56249">
              <w:rPr>
                <w:rFonts w:cs="Arial"/>
                <w:b/>
              </w:rPr>
              <w:t>Females %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37ADB595" w14:textId="77777777" w:rsidR="00D56249" w:rsidRDefault="00D56249" w:rsidP="00D56249">
            <w:pPr>
              <w:spacing w:after="0"/>
            </w:pP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</w:tcPr>
          <w:p w14:paraId="1E1BF1E4" w14:textId="77777777" w:rsidR="00D56249" w:rsidRPr="00572E7E" w:rsidRDefault="00D56249" w:rsidP="00077E4F">
            <w:pPr>
              <w:spacing w:before="60" w:after="60"/>
              <w:rPr>
                <w:b/>
              </w:rPr>
            </w:pPr>
            <w:r>
              <w:rPr>
                <w:b/>
              </w:rPr>
              <w:t>Quartile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311B8CB9" w14:textId="77777777" w:rsidR="00D56249" w:rsidRPr="00572E7E" w:rsidRDefault="00D56249" w:rsidP="00077E4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Males %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14:paraId="08F26755" w14:textId="77777777" w:rsidR="00D56249" w:rsidRPr="00572E7E" w:rsidRDefault="00D56249" w:rsidP="00077E4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Females %</w:t>
            </w:r>
          </w:p>
        </w:tc>
      </w:tr>
      <w:tr w:rsidR="00DF4367" w14:paraId="4B826891" w14:textId="77777777" w:rsidTr="00DF4367">
        <w:tc>
          <w:tcPr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0FC8FE90" w14:textId="77777777" w:rsidR="00DF4367" w:rsidRPr="00D56249" w:rsidRDefault="00DF4367" w:rsidP="00DF4367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Top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A81F3" w14:textId="77777777" w:rsidR="00DF4367" w:rsidRPr="00D56249" w:rsidRDefault="005E22D1" w:rsidP="00DF4367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52.27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8247D" w14:textId="77777777" w:rsidR="00DF4367" w:rsidRPr="00D56249" w:rsidRDefault="005E22D1" w:rsidP="00DF4367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47.73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145CA7C1" w14:textId="77777777" w:rsidR="00DF4367" w:rsidRPr="00572E7E" w:rsidRDefault="00DF4367" w:rsidP="00DF4367">
            <w:pPr>
              <w:spacing w:after="0"/>
            </w:pP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</w:tcPr>
          <w:p w14:paraId="419C5082" w14:textId="77777777" w:rsidR="00DF4367" w:rsidRPr="00572E7E" w:rsidRDefault="00DF4367" w:rsidP="00DF4367">
            <w:pPr>
              <w:spacing w:before="60" w:after="60"/>
            </w:pPr>
            <w:r w:rsidRPr="00572E7E">
              <w:t xml:space="preserve">Top 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C96A50" w14:textId="77777777" w:rsidR="00DF4367" w:rsidRPr="00D56249" w:rsidRDefault="00DF4367" w:rsidP="00DF4367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54.44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0045CB" w14:textId="77777777" w:rsidR="00DF4367" w:rsidRPr="00D56249" w:rsidRDefault="00DF4367" w:rsidP="00DF4367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45.56</w:t>
            </w:r>
          </w:p>
        </w:tc>
      </w:tr>
      <w:tr w:rsidR="00DF4367" w14:paraId="7F4F383C" w14:textId="77777777" w:rsidTr="00DF4367">
        <w:tc>
          <w:tcPr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64F26B20" w14:textId="77777777" w:rsidR="00DF4367" w:rsidRPr="00D56249" w:rsidRDefault="00DF4367" w:rsidP="00DF4367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Upper Middle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48C68" w14:textId="77777777" w:rsidR="00DF4367" w:rsidRPr="00D56249" w:rsidRDefault="005E22D1" w:rsidP="00DF4367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46.02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B4D32" w14:textId="77777777" w:rsidR="00DF4367" w:rsidRPr="00D56249" w:rsidRDefault="005E22D1" w:rsidP="00DF4367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53.98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1B1D41B8" w14:textId="77777777" w:rsidR="00DF4367" w:rsidRPr="00572E7E" w:rsidRDefault="00DF4367" w:rsidP="00DF4367">
            <w:pPr>
              <w:spacing w:after="0"/>
            </w:pP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</w:tcPr>
          <w:p w14:paraId="4C6EFF6B" w14:textId="77777777" w:rsidR="00DF4367" w:rsidRPr="00572E7E" w:rsidRDefault="00DF4367" w:rsidP="00DF4367">
            <w:pPr>
              <w:spacing w:before="60" w:after="60"/>
            </w:pPr>
            <w:r w:rsidRPr="00572E7E">
              <w:t xml:space="preserve">Upper Middle  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4981F6" w14:textId="77777777" w:rsidR="00DF4367" w:rsidRPr="00D56249" w:rsidRDefault="00DF4367" w:rsidP="00DF4367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42.22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0BAF41" w14:textId="77777777" w:rsidR="00DF4367" w:rsidRPr="00D56249" w:rsidRDefault="00DF4367" w:rsidP="00DF4367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57.78</w:t>
            </w:r>
          </w:p>
        </w:tc>
      </w:tr>
      <w:tr w:rsidR="00DF4367" w14:paraId="6F259DFE" w14:textId="77777777" w:rsidTr="00DF4367">
        <w:tc>
          <w:tcPr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1D2D5E18" w14:textId="77777777" w:rsidR="00DF4367" w:rsidRPr="00D56249" w:rsidRDefault="00DF4367" w:rsidP="00DF4367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Lower Middle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F81C7" w14:textId="77777777" w:rsidR="00DF4367" w:rsidRPr="00D56249" w:rsidRDefault="005E22D1" w:rsidP="00DF4367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35.23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29EEF" w14:textId="77777777" w:rsidR="00DF4367" w:rsidRPr="00D56249" w:rsidRDefault="005E22D1" w:rsidP="00DF4367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64.77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07B8298B" w14:textId="77777777" w:rsidR="00DF4367" w:rsidRPr="00572E7E" w:rsidRDefault="00DF4367" w:rsidP="00DF4367">
            <w:pPr>
              <w:spacing w:after="0"/>
            </w:pP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</w:tcPr>
          <w:p w14:paraId="3F1E707E" w14:textId="77777777" w:rsidR="00DF4367" w:rsidRPr="00572E7E" w:rsidRDefault="00DF4367" w:rsidP="00DF4367">
            <w:pPr>
              <w:spacing w:before="60" w:after="60"/>
            </w:pPr>
            <w:r w:rsidRPr="00572E7E">
              <w:t xml:space="preserve">Lower Middle 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CE780E" w14:textId="77777777" w:rsidR="00DF4367" w:rsidRPr="00D56249" w:rsidRDefault="00DF4367" w:rsidP="00DF4367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34.44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0623D" w14:textId="77777777" w:rsidR="00DF4367" w:rsidRPr="00D56249" w:rsidRDefault="00DF4367" w:rsidP="00DF4367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65.56</w:t>
            </w:r>
          </w:p>
        </w:tc>
      </w:tr>
      <w:tr w:rsidR="00DF4367" w14:paraId="7820AC8E" w14:textId="77777777" w:rsidTr="00DF4367">
        <w:tc>
          <w:tcPr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112AFF54" w14:textId="77777777" w:rsidR="00DF4367" w:rsidRPr="00D56249" w:rsidRDefault="00DF4367" w:rsidP="00DF4367">
            <w:pPr>
              <w:spacing w:before="60" w:after="60"/>
              <w:rPr>
                <w:rFonts w:cs="Arial"/>
              </w:rPr>
            </w:pPr>
            <w:r w:rsidRPr="00D56249">
              <w:rPr>
                <w:rFonts w:cs="Arial"/>
              </w:rPr>
              <w:t>Lower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1FC47" w14:textId="77777777" w:rsidR="00DF4367" w:rsidRPr="00D56249" w:rsidRDefault="005E22D1" w:rsidP="00DF4367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33.71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80390" w14:textId="77777777" w:rsidR="00DF4367" w:rsidRPr="00D56249" w:rsidRDefault="005E22D1" w:rsidP="00DF4367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66.29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6CFD87FF" w14:textId="77777777" w:rsidR="00DF4367" w:rsidRPr="00572E7E" w:rsidRDefault="00DF4367" w:rsidP="00DF4367">
            <w:pPr>
              <w:spacing w:after="0"/>
            </w:pP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</w:tcPr>
          <w:p w14:paraId="555735ED" w14:textId="77777777" w:rsidR="00DF4367" w:rsidRPr="00572E7E" w:rsidRDefault="00DF4367" w:rsidP="00DF4367">
            <w:pPr>
              <w:spacing w:before="60" w:after="60"/>
            </w:pPr>
            <w:r w:rsidRPr="00572E7E">
              <w:t xml:space="preserve">Lower 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BC9B58" w14:textId="77777777" w:rsidR="00DF4367" w:rsidRPr="00D56249" w:rsidRDefault="00DF4367" w:rsidP="00DF4367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33.33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A03512" w14:textId="77777777" w:rsidR="00DF4367" w:rsidRPr="00D56249" w:rsidRDefault="00DF4367" w:rsidP="00DF4367">
            <w:pPr>
              <w:spacing w:before="60" w:after="60"/>
              <w:jc w:val="center"/>
              <w:rPr>
                <w:rFonts w:cs="Arial"/>
              </w:rPr>
            </w:pPr>
            <w:r w:rsidRPr="00D56249">
              <w:rPr>
                <w:rFonts w:cs="Arial"/>
              </w:rPr>
              <w:t>66.67</w:t>
            </w:r>
          </w:p>
        </w:tc>
      </w:tr>
    </w:tbl>
    <w:p w14:paraId="1888CC8F" w14:textId="77777777" w:rsidR="001B729B" w:rsidRDefault="001B729B">
      <w:pPr>
        <w:spacing w:after="0"/>
        <w:sectPr w:rsidR="001B729B" w:rsidSect="00676BE2">
          <w:footerReference w:type="even" r:id="rId11"/>
          <w:headerReference w:type="first" r:id="rId12"/>
          <w:footerReference w:type="first" r:id="rId13"/>
          <w:pgSz w:w="16838" w:h="11906" w:orient="landscape" w:code="9"/>
          <w:pgMar w:top="1304" w:right="1418" w:bottom="1304" w:left="1304" w:header="1134" w:footer="680" w:gutter="0"/>
          <w:cols w:space="708"/>
          <w:titlePg/>
          <w:docGrid w:linePitch="360"/>
        </w:sectPr>
      </w:pPr>
    </w:p>
    <w:p w14:paraId="531C3EEC" w14:textId="77777777" w:rsidR="001B729B" w:rsidRPr="006471E8" w:rsidRDefault="006471E8" w:rsidP="006471E8">
      <w:pPr>
        <w:pStyle w:val="ListParagraph"/>
        <w:numPr>
          <w:ilvl w:val="0"/>
          <w:numId w:val="42"/>
        </w:numPr>
        <w:spacing w:after="0"/>
        <w:rPr>
          <w:u w:val="single"/>
        </w:rPr>
      </w:pPr>
      <w:r w:rsidRPr="006471E8">
        <w:rPr>
          <w:u w:val="single"/>
        </w:rPr>
        <w:lastRenderedPageBreak/>
        <w:t xml:space="preserve">Table 2 – </w:t>
      </w:r>
      <w:r w:rsidR="001B729B" w:rsidRPr="006471E8">
        <w:rPr>
          <w:u w:val="single"/>
        </w:rPr>
        <w:t>Distribution of Council staff by grade and gender (31 March 20</w:t>
      </w:r>
      <w:r w:rsidR="00DF4367">
        <w:rPr>
          <w:u w:val="single"/>
        </w:rPr>
        <w:t>21</w:t>
      </w:r>
      <w:r w:rsidR="001B729B" w:rsidRPr="006471E8">
        <w:rPr>
          <w:u w:val="single"/>
        </w:rPr>
        <w:t>)</w:t>
      </w:r>
    </w:p>
    <w:p w14:paraId="7DA6CDAE" w14:textId="77777777" w:rsidR="00564550" w:rsidRDefault="00564550">
      <w:pPr>
        <w:spacing w:after="0"/>
        <w:rPr>
          <w:b/>
        </w:rPr>
      </w:pPr>
    </w:p>
    <w:p w14:paraId="032D8646" w14:textId="77777777" w:rsidR="00830E6F" w:rsidRDefault="00830E6F">
      <w:pPr>
        <w:spacing w:after="0"/>
        <w:rPr>
          <w:b/>
        </w:rPr>
      </w:pPr>
    </w:p>
    <w:tbl>
      <w:tblPr>
        <w:tblW w:w="13900" w:type="dxa"/>
        <w:tblInd w:w="-5" w:type="dxa"/>
        <w:tblLook w:val="04A0" w:firstRow="1" w:lastRow="0" w:firstColumn="1" w:lastColumn="0" w:noHBand="0" w:noVBand="1"/>
      </w:tblPr>
      <w:tblGrid>
        <w:gridCol w:w="2300"/>
        <w:gridCol w:w="2180"/>
        <w:gridCol w:w="2180"/>
        <w:gridCol w:w="1660"/>
        <w:gridCol w:w="1960"/>
        <w:gridCol w:w="1660"/>
        <w:gridCol w:w="1960"/>
      </w:tblGrid>
      <w:tr w:rsidR="00830E6F" w:rsidRPr="00830E6F" w14:paraId="14AC667B" w14:textId="77777777" w:rsidTr="00830E6F">
        <w:trPr>
          <w:trHeight w:val="315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DADD" w14:textId="77777777" w:rsidR="00830E6F" w:rsidRPr="00830E6F" w:rsidRDefault="00830E6F" w:rsidP="00830E6F">
            <w:pPr>
              <w:spacing w:after="0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Grade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02F0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All Employees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99EE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% All Employees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079E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Female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0F2B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%All Females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A52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Male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F240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% All Males</w:t>
            </w:r>
          </w:p>
        </w:tc>
      </w:tr>
      <w:tr w:rsidR="00830E6F" w:rsidRPr="00830E6F" w14:paraId="11829416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3F72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Apprentice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CC2F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03C2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0.00%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1DC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BE72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0.00%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F7E0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2BC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0.00%</w:t>
            </w:r>
          </w:p>
        </w:tc>
      </w:tr>
      <w:tr w:rsidR="00830E6F" w:rsidRPr="00830E6F" w14:paraId="11313022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C4F8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Grade 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38AE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5C3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2.56%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0D6E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52D4C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1.28%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8B8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DE5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1.28%</w:t>
            </w:r>
          </w:p>
        </w:tc>
      </w:tr>
      <w:tr w:rsidR="00830E6F" w:rsidRPr="00830E6F" w14:paraId="303E661C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463F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Grade 04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93B6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8922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7.54%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92ED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6310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4.84%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5C4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756C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2.70%</w:t>
            </w:r>
          </w:p>
        </w:tc>
      </w:tr>
      <w:tr w:rsidR="00830E6F" w:rsidRPr="00830E6F" w14:paraId="1DCFF1AB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0AA6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Grade 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7147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140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64A5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19.91%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DC18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6081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14.22%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2242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40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1F4F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5.69%</w:t>
            </w:r>
          </w:p>
        </w:tc>
      </w:tr>
      <w:tr w:rsidR="00830E6F" w:rsidRPr="00830E6F" w14:paraId="2336ED45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EA0A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Grade 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4EF5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F83A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14.94%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A02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71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3B1A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10.10%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2CDD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DAA7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4.84%</w:t>
            </w:r>
          </w:p>
        </w:tc>
      </w:tr>
      <w:tr w:rsidR="00830E6F" w:rsidRPr="00830E6F" w14:paraId="44766283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372E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Grade 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9249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174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EBAA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24.75%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96E0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99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D91B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14.08%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C777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CDDC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10.67%</w:t>
            </w:r>
          </w:p>
        </w:tc>
      </w:tr>
      <w:tr w:rsidR="00830E6F" w:rsidRPr="00830E6F" w14:paraId="1157DEFA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2385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Grade 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565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87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59AF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12.38%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7CDE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38E0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4.84%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B641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53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9D08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7.54%</w:t>
            </w:r>
          </w:p>
        </w:tc>
      </w:tr>
      <w:tr w:rsidR="00830E6F" w:rsidRPr="00830E6F" w14:paraId="5F51A88C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D098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Grade 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44C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52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DC41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7.40%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ADA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2228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4.27%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072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A2CE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3.13%</w:t>
            </w:r>
          </w:p>
        </w:tc>
      </w:tr>
      <w:tr w:rsidR="00830E6F" w:rsidRPr="00830E6F" w14:paraId="394CDDB3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F4D3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Grade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270E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23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2D36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3.27%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4476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4685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1.56%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4C7C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07AA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1.71%</w:t>
            </w:r>
          </w:p>
        </w:tc>
      </w:tr>
      <w:tr w:rsidR="00830E6F" w:rsidRPr="00830E6F" w14:paraId="0A9CCF2C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E6CE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Grade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5150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23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5A27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3.27%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802D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41D9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1.42%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F348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D5A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1.85%</w:t>
            </w:r>
          </w:p>
        </w:tc>
      </w:tr>
      <w:tr w:rsidR="00830E6F" w:rsidRPr="00830E6F" w14:paraId="5FB6849E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6F53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Service Manager+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FA0A9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679C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0.14%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9AF2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1680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0.14%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E526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A291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0.00%</w:t>
            </w:r>
          </w:p>
        </w:tc>
      </w:tr>
      <w:tr w:rsidR="00830E6F" w:rsidRPr="00830E6F" w14:paraId="07F68ACE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8979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Business Lead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CC4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EFFE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1.28%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D251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4E9D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0.57%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80B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3E8D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0.71%</w:t>
            </w:r>
          </w:p>
        </w:tc>
      </w:tr>
      <w:tr w:rsidR="00830E6F" w:rsidRPr="00830E6F" w14:paraId="1AB42135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C3AD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Service Head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7839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FB45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1.56%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7ABB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2AA7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0.57%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36E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83B9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1.00%</w:t>
            </w:r>
          </w:p>
        </w:tc>
      </w:tr>
      <w:tr w:rsidR="00830E6F" w:rsidRPr="00830E6F" w14:paraId="142D69D5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AF4C" w14:textId="77777777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Director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9D3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75E8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0.71%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30F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DB28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0.14%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5131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9F76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0.57%</w:t>
            </w:r>
          </w:p>
        </w:tc>
      </w:tr>
      <w:tr w:rsidR="00830E6F" w:rsidRPr="00830E6F" w14:paraId="2045A0E9" w14:textId="77777777" w:rsidTr="00830E6F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BC83" w14:textId="4B9B9E18" w:rsidR="00830E6F" w:rsidRPr="00830E6F" w:rsidRDefault="00830E6F" w:rsidP="00830E6F">
            <w:pPr>
              <w:spacing w:after="0"/>
              <w:rPr>
                <w:rFonts w:cs="Arial"/>
              </w:rPr>
            </w:pPr>
            <w:r w:rsidRPr="00830E6F">
              <w:rPr>
                <w:rFonts w:cs="Arial"/>
              </w:rPr>
              <w:t>Chief Executive</w:t>
            </w:r>
            <w:r w:rsidR="007D2D53">
              <w:rPr>
                <w:rFonts w:cs="Arial"/>
              </w:rPr>
              <w:t>*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C6E7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798A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0.28%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7303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DF5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0.14%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77DEC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</w:rPr>
            </w:pPr>
            <w:r w:rsidRPr="00830E6F">
              <w:rPr>
                <w:rFonts w:cs="Arial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897F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color w:val="auto"/>
              </w:rPr>
            </w:pPr>
            <w:r w:rsidRPr="00830E6F">
              <w:rPr>
                <w:rFonts w:cs="Arial"/>
                <w:color w:val="auto"/>
              </w:rPr>
              <w:t>0.14%</w:t>
            </w:r>
          </w:p>
        </w:tc>
      </w:tr>
      <w:tr w:rsidR="00830E6F" w:rsidRPr="00830E6F" w14:paraId="1C41021B" w14:textId="77777777" w:rsidTr="007D2D53">
        <w:trPr>
          <w:trHeight w:val="315"/>
        </w:trPr>
        <w:tc>
          <w:tcPr>
            <w:tcW w:w="2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C0F8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Totals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B805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703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6E0F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  <w:r w:rsidRPr="00830E6F">
              <w:rPr>
                <w:rFonts w:cs="Arial"/>
                <w:b/>
                <w:bCs/>
                <w:color w:val="FF0000"/>
              </w:rPr>
              <w:t>100.00%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11E9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409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F707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  <w:r w:rsidRPr="00830E6F">
              <w:rPr>
                <w:rFonts w:cs="Arial"/>
                <w:b/>
                <w:bCs/>
                <w:color w:val="FF0000"/>
              </w:rPr>
              <w:t>58.18%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AA25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830E6F">
              <w:rPr>
                <w:rFonts w:cs="Arial"/>
                <w:b/>
                <w:bCs/>
              </w:rPr>
              <w:t>294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4F24" w14:textId="77777777" w:rsidR="00830E6F" w:rsidRPr="00830E6F" w:rsidRDefault="00830E6F" w:rsidP="00830E6F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  <w:r w:rsidRPr="00830E6F">
              <w:rPr>
                <w:rFonts w:cs="Arial"/>
                <w:b/>
                <w:bCs/>
                <w:color w:val="FF0000"/>
              </w:rPr>
              <w:t>41.82%</w:t>
            </w:r>
          </w:p>
        </w:tc>
      </w:tr>
      <w:tr w:rsidR="007D2D53" w:rsidRPr="00830E6F" w14:paraId="346FE61C" w14:textId="77777777" w:rsidTr="007D2D53">
        <w:trPr>
          <w:trHeight w:val="99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16DDC" w14:textId="77777777" w:rsidR="007D2D53" w:rsidRPr="00830E6F" w:rsidRDefault="007D2D53" w:rsidP="007D2D53">
            <w:pPr>
              <w:spacing w:after="0"/>
              <w:rPr>
                <w:rFonts w:cs="Arial"/>
                <w:b/>
                <w:bCs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9386" w14:textId="77777777" w:rsidR="007D2D53" w:rsidRPr="00830E6F" w:rsidRDefault="007D2D53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8463B" w14:textId="77777777" w:rsidR="007D2D53" w:rsidRPr="00830E6F" w:rsidRDefault="007D2D53" w:rsidP="00830E6F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B3B5E" w14:textId="77777777" w:rsidR="007D2D53" w:rsidRPr="00830E6F" w:rsidRDefault="007D2D53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1819C" w14:textId="77777777" w:rsidR="007D2D53" w:rsidRPr="00830E6F" w:rsidRDefault="007D2D53" w:rsidP="00830E6F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5E5E9" w14:textId="77777777" w:rsidR="007D2D53" w:rsidRPr="00830E6F" w:rsidRDefault="007D2D53" w:rsidP="00830E6F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1E3E0" w14:textId="77777777" w:rsidR="007D2D53" w:rsidRPr="00830E6F" w:rsidRDefault="007D2D53" w:rsidP="007D2D53">
            <w:pPr>
              <w:spacing w:after="0"/>
              <w:rPr>
                <w:rFonts w:cs="Arial"/>
                <w:b/>
                <w:bCs/>
                <w:color w:val="FF0000"/>
              </w:rPr>
            </w:pPr>
          </w:p>
        </w:tc>
      </w:tr>
    </w:tbl>
    <w:p w14:paraId="04FA7A1D" w14:textId="77777777" w:rsidR="00830E6F" w:rsidRDefault="00830E6F">
      <w:pPr>
        <w:spacing w:after="0"/>
        <w:rPr>
          <w:b/>
        </w:rPr>
        <w:sectPr w:rsidR="00830E6F" w:rsidSect="00676BE2">
          <w:pgSz w:w="16838" w:h="11906" w:orient="landscape" w:code="9"/>
          <w:pgMar w:top="1304" w:right="1418" w:bottom="1304" w:left="1304" w:header="1134" w:footer="680" w:gutter="0"/>
          <w:cols w:space="708"/>
          <w:titlePg/>
          <w:docGrid w:linePitch="360"/>
        </w:sectPr>
      </w:pPr>
    </w:p>
    <w:p w14:paraId="182B55C6" w14:textId="77777777" w:rsidR="00296052" w:rsidRPr="00232AD7" w:rsidRDefault="00232AD7" w:rsidP="00232AD7">
      <w:pPr>
        <w:pStyle w:val="ListParagraph"/>
        <w:numPr>
          <w:ilvl w:val="0"/>
          <w:numId w:val="42"/>
        </w:numPr>
        <w:spacing w:after="0"/>
        <w:rPr>
          <w:u w:val="single"/>
        </w:rPr>
      </w:pPr>
      <w:r w:rsidRPr="00232AD7">
        <w:rPr>
          <w:u w:val="single"/>
        </w:rPr>
        <w:lastRenderedPageBreak/>
        <w:t>Table 3 –</w:t>
      </w:r>
      <w:r w:rsidR="001A0108">
        <w:rPr>
          <w:u w:val="single"/>
        </w:rPr>
        <w:t>Distribution</w:t>
      </w:r>
      <w:r w:rsidR="00296052" w:rsidRPr="00232AD7">
        <w:rPr>
          <w:u w:val="single"/>
        </w:rPr>
        <w:t xml:space="preserve"> of Council staff by gender and grade (stacked diagram)</w:t>
      </w:r>
    </w:p>
    <w:p w14:paraId="518638FD" w14:textId="77777777" w:rsidR="004B6F63" w:rsidRDefault="004B6F63" w:rsidP="00597513">
      <w:pPr>
        <w:spacing w:after="0"/>
        <w:rPr>
          <w:b/>
        </w:rPr>
      </w:pPr>
    </w:p>
    <w:p w14:paraId="25451442" w14:textId="77777777" w:rsidR="00EB175A" w:rsidRDefault="004B6F63" w:rsidP="00597513">
      <w:pPr>
        <w:spacing w:after="0"/>
      </w:pPr>
      <w:r>
        <w:t>In the stacked diagram below</w:t>
      </w:r>
      <w:r w:rsidR="009C226E">
        <w:t xml:space="preserve"> all</w:t>
      </w:r>
      <w:r>
        <w:t xml:space="preserve"> Council staff (males and females) are shown </w:t>
      </w:r>
      <w:r w:rsidR="009C226E">
        <w:t>by grade</w:t>
      </w:r>
      <w:r w:rsidR="00226580">
        <w:t xml:space="preserve"> (expressed as an hourly rate)</w:t>
      </w:r>
      <w:r w:rsidR="009C226E">
        <w:t xml:space="preserve"> from Apprentice</w:t>
      </w:r>
      <w:r>
        <w:t xml:space="preserve"> through to Senior Manager </w:t>
      </w:r>
      <w:r w:rsidR="009C226E">
        <w:t>(left to right)</w:t>
      </w:r>
      <w:r>
        <w:t xml:space="preserve">: </w:t>
      </w:r>
    </w:p>
    <w:p w14:paraId="6626F35A" w14:textId="77777777" w:rsidR="00DD7F4C" w:rsidRDefault="00DD7F4C">
      <w:pPr>
        <w:spacing w:after="0"/>
        <w:rPr>
          <w:b/>
        </w:rPr>
      </w:pPr>
    </w:p>
    <w:p w14:paraId="7F52B98E" w14:textId="77777777" w:rsidR="00DD7F4C" w:rsidRDefault="00DD7F4C">
      <w:pPr>
        <w:spacing w:after="0"/>
        <w:rPr>
          <w:b/>
        </w:rPr>
      </w:pPr>
    </w:p>
    <w:p w14:paraId="23A57213" w14:textId="77777777" w:rsidR="00C534F4" w:rsidRDefault="00C534F4">
      <w:pPr>
        <w:spacing w:after="0"/>
        <w:rPr>
          <w:b/>
        </w:rPr>
      </w:pPr>
      <w:r>
        <w:rPr>
          <w:noProof/>
        </w:rPr>
        <w:drawing>
          <wp:inline distT="0" distB="0" distL="0" distR="0" wp14:anchorId="57B604E1" wp14:editId="7CE60CEB">
            <wp:extent cx="8529638" cy="2478881"/>
            <wp:effectExtent l="0" t="0" r="5080" b="1714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D16158D" w14:textId="77777777" w:rsidR="00485210" w:rsidRDefault="00485210">
      <w:pPr>
        <w:spacing w:after="0"/>
        <w:rPr>
          <w:b/>
        </w:rPr>
      </w:pPr>
      <w:r>
        <w:rPr>
          <w:b/>
        </w:rPr>
        <w:br w:type="page"/>
      </w:r>
    </w:p>
    <w:p w14:paraId="7345831C" w14:textId="77777777" w:rsidR="00C534F4" w:rsidRDefault="00C534F4">
      <w:pPr>
        <w:spacing w:after="0"/>
        <w:rPr>
          <w:b/>
        </w:rPr>
      </w:pPr>
    </w:p>
    <w:p w14:paraId="4CC3AE8D" w14:textId="77777777" w:rsidR="00C534F4" w:rsidRDefault="00C534F4">
      <w:pPr>
        <w:spacing w:after="0"/>
        <w:rPr>
          <w:b/>
        </w:rPr>
      </w:pPr>
    </w:p>
    <w:p w14:paraId="0A0C27ED" w14:textId="77777777" w:rsidR="00EB175A" w:rsidRDefault="00EB175A" w:rsidP="00597513">
      <w:pPr>
        <w:spacing w:after="0"/>
        <w:rPr>
          <w:b/>
        </w:rPr>
      </w:pPr>
    </w:p>
    <w:p w14:paraId="0F645444" w14:textId="77777777" w:rsidR="00485210" w:rsidRDefault="00232AD7" w:rsidP="00DF4367">
      <w:pPr>
        <w:pStyle w:val="ListParagraph"/>
        <w:numPr>
          <w:ilvl w:val="0"/>
          <w:numId w:val="42"/>
        </w:numPr>
        <w:spacing w:after="0"/>
        <w:rPr>
          <w:u w:val="single"/>
        </w:rPr>
      </w:pPr>
      <w:r w:rsidRPr="00232AD7">
        <w:rPr>
          <w:u w:val="single"/>
        </w:rPr>
        <w:t xml:space="preserve">Table 4 – </w:t>
      </w:r>
      <w:r w:rsidR="00485210" w:rsidRPr="00232AD7">
        <w:rPr>
          <w:u w:val="single"/>
        </w:rPr>
        <w:t>Distribution of Council staff by employment type and gender (31 March 202</w:t>
      </w:r>
      <w:r w:rsidR="000B5515">
        <w:rPr>
          <w:u w:val="single"/>
        </w:rPr>
        <w:t>1</w:t>
      </w:r>
      <w:r w:rsidR="00485210" w:rsidRPr="00232AD7">
        <w:rPr>
          <w:u w:val="single"/>
        </w:rPr>
        <w:t>)</w:t>
      </w:r>
    </w:p>
    <w:p w14:paraId="17016BC7" w14:textId="77777777" w:rsidR="00C534F4" w:rsidRPr="000B5515" w:rsidRDefault="00C534F4" w:rsidP="00C534F4">
      <w:pPr>
        <w:spacing w:after="0"/>
        <w:rPr>
          <w:sz w:val="96"/>
          <w:szCs w:val="96"/>
          <w:u w:val="single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822"/>
        <w:gridCol w:w="1270"/>
        <w:gridCol w:w="1425"/>
        <w:gridCol w:w="1143"/>
        <w:gridCol w:w="1831"/>
        <w:gridCol w:w="1419"/>
        <w:gridCol w:w="1859"/>
        <w:gridCol w:w="1337"/>
      </w:tblGrid>
      <w:tr w:rsidR="000B5515" w:rsidRPr="00C534F4" w14:paraId="3424577D" w14:textId="77777777" w:rsidTr="000B5515">
        <w:trPr>
          <w:trHeight w:val="260"/>
        </w:trPr>
        <w:tc>
          <w:tcPr>
            <w:tcW w:w="1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782D" w14:textId="77777777" w:rsidR="00C534F4" w:rsidRPr="00C534F4" w:rsidRDefault="00C534F4" w:rsidP="00C534F4">
            <w:pPr>
              <w:spacing w:after="0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Grade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F29BE" w14:textId="77777777" w:rsidR="00C534F4" w:rsidRPr="00C534F4" w:rsidRDefault="00C534F4" w:rsidP="00C534F4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Female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13E3C" w14:textId="77777777" w:rsidR="00C534F4" w:rsidRPr="00C534F4" w:rsidRDefault="00C534F4" w:rsidP="00C534F4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Female Total</w:t>
            </w:r>
          </w:p>
        </w:tc>
        <w:tc>
          <w:tcPr>
            <w:tcW w:w="1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3FF7" w14:textId="77777777" w:rsidR="00C534F4" w:rsidRPr="00C534F4" w:rsidRDefault="00C534F4" w:rsidP="00C534F4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Male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BB1A" w14:textId="77777777" w:rsidR="00C534F4" w:rsidRPr="00C534F4" w:rsidRDefault="00C534F4" w:rsidP="00C534F4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Male Total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9C26" w14:textId="77777777" w:rsidR="00C534F4" w:rsidRPr="00C534F4" w:rsidRDefault="00C534F4" w:rsidP="00C534F4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Grand Total</w:t>
            </w:r>
          </w:p>
        </w:tc>
      </w:tr>
      <w:tr w:rsidR="000B5515" w:rsidRPr="00C534F4" w14:paraId="017BFA8F" w14:textId="77777777" w:rsidTr="000B5515">
        <w:trPr>
          <w:trHeight w:val="260"/>
        </w:trPr>
        <w:tc>
          <w:tcPr>
            <w:tcW w:w="1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D2FA6" w14:textId="77777777" w:rsidR="00C534F4" w:rsidRPr="00C534F4" w:rsidRDefault="00C534F4" w:rsidP="00C534F4">
            <w:pPr>
              <w:spacing w:after="0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D9F5" w14:textId="77777777" w:rsidR="00C534F4" w:rsidRPr="00C534F4" w:rsidRDefault="00C534F4" w:rsidP="00C534F4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Full time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0B6026" w14:textId="77777777" w:rsidR="00C534F4" w:rsidRPr="00C534F4" w:rsidRDefault="00C534F4" w:rsidP="00C534F4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Part Time</w:t>
            </w: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46AF9" w14:textId="77777777" w:rsidR="00C534F4" w:rsidRPr="00C534F4" w:rsidRDefault="00C534F4" w:rsidP="00C534F4">
            <w:pPr>
              <w:spacing w:after="0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8BC8" w14:textId="77777777" w:rsidR="00C534F4" w:rsidRPr="00C534F4" w:rsidRDefault="00C534F4" w:rsidP="00C534F4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Full Time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1572968" w14:textId="77777777" w:rsidR="00C534F4" w:rsidRPr="00C534F4" w:rsidRDefault="00C534F4" w:rsidP="00C534F4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Part Time</w:t>
            </w: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C6C00" w14:textId="77777777" w:rsidR="00C534F4" w:rsidRPr="00C534F4" w:rsidRDefault="00C534F4" w:rsidP="00C534F4">
            <w:pPr>
              <w:spacing w:after="0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0CB3" w14:textId="77777777" w:rsidR="00C534F4" w:rsidRPr="00C534F4" w:rsidRDefault="00C534F4" w:rsidP="00C534F4">
            <w:pPr>
              <w:spacing w:after="0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394DE7" w:rsidRPr="00C534F4" w14:paraId="3323436F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7F706" w14:textId="77777777" w:rsidR="00394DE7" w:rsidRPr="00C534F4" w:rsidRDefault="00394DE7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Apprentice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C6810" w14:textId="77777777" w:rsidR="00394DE7" w:rsidRPr="00C534F4" w:rsidRDefault="00394DE7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5910CB7" w14:textId="77777777" w:rsidR="00394DE7" w:rsidRPr="00C534F4" w:rsidRDefault="00394DE7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6AA6" w14:textId="77777777" w:rsidR="00394DE7" w:rsidRPr="00C534F4" w:rsidRDefault="00394DE7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5358D" w14:textId="77777777" w:rsidR="00394DE7" w:rsidRPr="00C534F4" w:rsidRDefault="00394DE7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864347F" w14:textId="77777777" w:rsidR="00394DE7" w:rsidRPr="00C534F4" w:rsidRDefault="00394DE7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EB08B" w14:textId="77777777" w:rsidR="00394DE7" w:rsidRPr="00C534F4" w:rsidRDefault="00394DE7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7BE7B" w14:textId="77777777" w:rsidR="00394DE7" w:rsidRPr="00C534F4" w:rsidRDefault="00394DE7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0</w:t>
            </w:r>
          </w:p>
        </w:tc>
      </w:tr>
      <w:tr w:rsidR="000B5515" w:rsidRPr="00C534F4" w14:paraId="494EB4A5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CF7D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Grade 03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EA4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38A1649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B15B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D64C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AB6DADB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D4B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F2BB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18</w:t>
            </w:r>
          </w:p>
        </w:tc>
      </w:tr>
      <w:tr w:rsidR="000B5515" w:rsidRPr="00C534F4" w14:paraId="1AC22F5A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E712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Grade 04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822A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67B835D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553D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34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BF7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10AAB1E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7FE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B13D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53</w:t>
            </w:r>
          </w:p>
        </w:tc>
      </w:tr>
      <w:tr w:rsidR="000B5515" w:rsidRPr="00C534F4" w14:paraId="5645F257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6065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Grade 05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CE3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69117C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1A89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F386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35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D3625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F3BA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FDCA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140</w:t>
            </w:r>
          </w:p>
        </w:tc>
      </w:tr>
      <w:tr w:rsidR="000B5515" w:rsidRPr="00C534F4" w14:paraId="3950CD0F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EA24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Grade 06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4E8E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E77181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4C7D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71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1D2C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4CD89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9D6E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34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3B82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105</w:t>
            </w:r>
          </w:p>
        </w:tc>
      </w:tr>
      <w:tr w:rsidR="000B5515" w:rsidRPr="00C534F4" w14:paraId="2B8FD943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8253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Grade 07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AE1A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71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FB6F056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0BBB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99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BB6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69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1DF60A6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67F0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75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65C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174</w:t>
            </w:r>
          </w:p>
        </w:tc>
      </w:tr>
      <w:tr w:rsidR="000B5515" w:rsidRPr="00C534F4" w14:paraId="0FC039A2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E96A3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Grade 08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C701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203866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5C07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34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2A2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498B0BA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768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2AA1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87</w:t>
            </w:r>
          </w:p>
        </w:tc>
      </w:tr>
      <w:tr w:rsidR="000B5515" w:rsidRPr="00C534F4" w14:paraId="091988FC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B8D7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Grade 09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0AC3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90C1F2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11FD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30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1623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562709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7ACF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1850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52</w:t>
            </w:r>
          </w:p>
        </w:tc>
      </w:tr>
      <w:tr w:rsidR="000B5515" w:rsidRPr="00C534F4" w14:paraId="3277D6B6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EFCF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Grade 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9DE1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329BE19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7436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1F1E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84FCA7F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22B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58E9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23</w:t>
            </w:r>
          </w:p>
        </w:tc>
      </w:tr>
      <w:tr w:rsidR="000B5515" w:rsidRPr="00C534F4" w14:paraId="03548B9F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C575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Grade 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DBF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A4E70FE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871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FD0F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73E66A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52AA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1BA7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23</w:t>
            </w:r>
          </w:p>
        </w:tc>
      </w:tr>
      <w:tr w:rsidR="000B5515" w:rsidRPr="00C534F4" w14:paraId="36620EDA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FDD8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Service Manager+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3252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44E3F0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6460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B49B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EC703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692F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184C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</w:tr>
      <w:tr w:rsidR="000B5515" w:rsidRPr="00C534F4" w14:paraId="376640FE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82C1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Business Lead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23D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A3CE78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88D2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C04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F700B21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D8C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A0A2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9</w:t>
            </w:r>
          </w:p>
        </w:tc>
      </w:tr>
      <w:tr w:rsidR="000B5515" w:rsidRPr="00C534F4" w14:paraId="3CE00C5F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1774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Service Head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AC69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CB07DD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B3AE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E091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AA0A0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3882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B322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11</w:t>
            </w:r>
          </w:p>
        </w:tc>
      </w:tr>
      <w:tr w:rsidR="000B5515" w:rsidRPr="00C534F4" w14:paraId="3D2C5376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7D5D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Director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455C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EE9589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B50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F54E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2ABA5C7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811B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E36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5</w:t>
            </w:r>
          </w:p>
        </w:tc>
      </w:tr>
      <w:tr w:rsidR="000B5515" w:rsidRPr="00C534F4" w14:paraId="62C9A29B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B16D" w14:textId="77777777" w:rsidR="00C534F4" w:rsidRPr="00C534F4" w:rsidRDefault="00C534F4" w:rsidP="00C534F4">
            <w:pPr>
              <w:spacing w:after="0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Chief Executive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A17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7CFA679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46CC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EDF5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FF8E6B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847A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FB7C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color w:val="auto"/>
                <w:sz w:val="20"/>
                <w:szCs w:val="20"/>
              </w:rPr>
              <w:t>2</w:t>
            </w:r>
          </w:p>
        </w:tc>
      </w:tr>
      <w:tr w:rsidR="000B5515" w:rsidRPr="00C534F4" w14:paraId="34B3D6BF" w14:textId="77777777" w:rsidTr="000B5515">
        <w:trPr>
          <w:trHeight w:val="26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F6FD" w14:textId="77777777" w:rsidR="00C534F4" w:rsidRPr="00C534F4" w:rsidRDefault="00C534F4" w:rsidP="00C534F4">
            <w:pPr>
              <w:spacing w:after="0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Grand Total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2A3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264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5765CE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145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8A4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409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4B44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260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D62D38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34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9C0D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294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8F56" w14:textId="77777777" w:rsidR="00C534F4" w:rsidRPr="00C534F4" w:rsidRDefault="00C534F4" w:rsidP="000B5515">
            <w:pPr>
              <w:spacing w:after="0"/>
              <w:jc w:val="center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C534F4">
              <w:rPr>
                <w:rFonts w:cs="Arial"/>
                <w:b/>
                <w:bCs/>
                <w:color w:val="auto"/>
                <w:sz w:val="20"/>
                <w:szCs w:val="20"/>
              </w:rPr>
              <w:t>703</w:t>
            </w:r>
          </w:p>
        </w:tc>
      </w:tr>
    </w:tbl>
    <w:p w14:paraId="724224A4" w14:textId="77777777" w:rsidR="00C534F4" w:rsidRPr="00C534F4" w:rsidRDefault="00C534F4" w:rsidP="00C534F4">
      <w:pPr>
        <w:spacing w:after="0"/>
        <w:rPr>
          <w:u w:val="single"/>
        </w:rPr>
      </w:pPr>
    </w:p>
    <w:p w14:paraId="6E849DD0" w14:textId="77777777" w:rsidR="00485210" w:rsidRDefault="00485210" w:rsidP="00597513">
      <w:pPr>
        <w:spacing w:after="0"/>
        <w:rPr>
          <w:b/>
        </w:rPr>
      </w:pPr>
    </w:p>
    <w:p w14:paraId="70A726AD" w14:textId="77777777" w:rsidR="00371CB2" w:rsidRDefault="00371CB2" w:rsidP="00597513">
      <w:pPr>
        <w:spacing w:after="0"/>
        <w:rPr>
          <w:b/>
        </w:rPr>
      </w:pPr>
    </w:p>
    <w:p w14:paraId="5783AD43" w14:textId="77777777" w:rsidR="00042838" w:rsidRDefault="00485210" w:rsidP="00046266">
      <w:pPr>
        <w:rPr>
          <w:b/>
        </w:rPr>
      </w:pPr>
      <w:r>
        <w:rPr>
          <w:b/>
        </w:rPr>
        <w:br w:type="page"/>
      </w:r>
    </w:p>
    <w:p w14:paraId="719ACB43" w14:textId="77777777" w:rsidR="00042838" w:rsidRPr="00232AD7" w:rsidRDefault="00232AD7" w:rsidP="00232AD7">
      <w:pPr>
        <w:pStyle w:val="ListParagraph"/>
        <w:numPr>
          <w:ilvl w:val="0"/>
          <w:numId w:val="42"/>
        </w:numPr>
        <w:rPr>
          <w:rFonts w:asciiTheme="minorHAnsi" w:eastAsiaTheme="minorHAnsi" w:hAnsiTheme="minorHAnsi" w:cstheme="minorBidi"/>
          <w:color w:val="auto"/>
          <w:sz w:val="22"/>
          <w:szCs w:val="22"/>
          <w:u w:val="single"/>
          <w:lang w:eastAsia="en-US"/>
        </w:rPr>
      </w:pPr>
      <w:r w:rsidRPr="00232AD7">
        <w:rPr>
          <w:u w:val="single"/>
        </w:rPr>
        <w:lastRenderedPageBreak/>
        <w:t xml:space="preserve">Table 5 – </w:t>
      </w:r>
      <w:r w:rsidR="00042838" w:rsidRPr="00232AD7">
        <w:rPr>
          <w:u w:val="single"/>
        </w:rPr>
        <w:t>Analys</w:t>
      </w:r>
      <w:r w:rsidRPr="00232AD7">
        <w:rPr>
          <w:u w:val="single"/>
        </w:rPr>
        <w:t>i</w:t>
      </w:r>
      <w:r w:rsidR="00042838" w:rsidRPr="00232AD7">
        <w:rPr>
          <w:u w:val="single"/>
        </w:rPr>
        <w:t xml:space="preserve">s of workforce profile by </w:t>
      </w:r>
      <w:r w:rsidR="00527DA2">
        <w:rPr>
          <w:u w:val="single"/>
        </w:rPr>
        <w:t>employment type and age</w:t>
      </w:r>
      <w:r w:rsidR="00042838" w:rsidRPr="00232AD7">
        <w:rPr>
          <w:u w:val="single"/>
        </w:rPr>
        <w:t xml:space="preserve"> </w:t>
      </w:r>
    </w:p>
    <w:p w14:paraId="5A74C711" w14:textId="77777777" w:rsidR="00803A13" w:rsidRDefault="000704B6" w:rsidP="00046266">
      <w:pPr>
        <w:spacing w:after="160" w:line="259" w:lineRule="auto"/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208A83C4" wp14:editId="7CEDBB5C">
            <wp:extent cx="4333875" cy="2790826"/>
            <wp:effectExtent l="0" t="0" r="9525" b="952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</w:rPr>
        <w:tab/>
      </w:r>
      <w:r w:rsidR="005A259C">
        <w:rPr>
          <w:noProof/>
        </w:rPr>
        <w:drawing>
          <wp:inline distT="0" distB="0" distL="0" distR="0" wp14:anchorId="4739AB5D" wp14:editId="0A6FDAD7">
            <wp:extent cx="4333875" cy="2824163"/>
            <wp:effectExtent l="0" t="0" r="9525" b="1460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D05CF96" w14:textId="77777777" w:rsidR="00046266" w:rsidRDefault="004171ED" w:rsidP="00046266">
      <w:pPr>
        <w:spacing w:after="160" w:line="259" w:lineRule="auto"/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02B2B99" wp14:editId="1334369F">
            <wp:extent cx="4321810" cy="2271236"/>
            <wp:effectExtent l="0" t="0" r="2540" b="1524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tab/>
      </w:r>
      <w:r>
        <w:rPr>
          <w:noProof/>
        </w:rPr>
        <w:drawing>
          <wp:inline distT="0" distB="0" distL="0" distR="0" wp14:anchorId="5520216B" wp14:editId="4CAEDBCB">
            <wp:extent cx="4314825" cy="2264410"/>
            <wp:effectExtent l="0" t="0" r="9525" b="254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2F9835B" w14:textId="77777777" w:rsidR="004171ED" w:rsidRDefault="004171ED">
      <w:pPr>
        <w:spacing w:after="0"/>
        <w:rPr>
          <w:highlight w:val="lightGray"/>
        </w:rPr>
      </w:pPr>
      <w:r>
        <w:rPr>
          <w:highlight w:val="lightGray"/>
        </w:rPr>
        <w:br w:type="page"/>
      </w:r>
    </w:p>
    <w:p w14:paraId="69314067" w14:textId="77777777" w:rsidR="00234182" w:rsidRPr="004171ED" w:rsidRDefault="00232AD7" w:rsidP="004171ED">
      <w:pPr>
        <w:spacing w:after="0"/>
        <w:ind w:left="360"/>
        <w:rPr>
          <w:u w:val="single"/>
        </w:rPr>
      </w:pPr>
      <w:r w:rsidRPr="004171ED">
        <w:rPr>
          <w:u w:val="single"/>
        </w:rPr>
        <w:lastRenderedPageBreak/>
        <w:t xml:space="preserve">Table 6 – </w:t>
      </w:r>
      <w:r w:rsidR="003634C2" w:rsidRPr="004171ED">
        <w:rPr>
          <w:u w:val="single"/>
        </w:rPr>
        <w:t xml:space="preserve">Comparison of gender pay gap </w:t>
      </w:r>
      <w:r w:rsidR="003634C2" w:rsidRPr="005E7611">
        <w:rPr>
          <w:u w:val="single"/>
        </w:rPr>
        <w:t>reports (as at 31 March 20</w:t>
      </w:r>
      <w:r w:rsidR="005E7611" w:rsidRPr="005E7611">
        <w:rPr>
          <w:u w:val="single"/>
        </w:rPr>
        <w:t>20</w:t>
      </w:r>
      <w:r w:rsidR="003634C2" w:rsidRPr="005E7611">
        <w:rPr>
          <w:u w:val="single"/>
        </w:rPr>
        <w:t>)</w:t>
      </w:r>
      <w:r w:rsidR="00234182" w:rsidRPr="004171ED">
        <w:rPr>
          <w:u w:val="single"/>
        </w:rPr>
        <w:t xml:space="preserve"> </w:t>
      </w:r>
    </w:p>
    <w:p w14:paraId="2180A37C" w14:textId="77777777" w:rsidR="00E77639" w:rsidRDefault="00E77639" w:rsidP="00597513">
      <w:pPr>
        <w:spacing w:after="0"/>
        <w:rPr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843"/>
        <w:gridCol w:w="641"/>
        <w:gridCol w:w="1129"/>
        <w:gridCol w:w="1711"/>
        <w:gridCol w:w="556"/>
        <w:gridCol w:w="1129"/>
        <w:gridCol w:w="1711"/>
        <w:gridCol w:w="556"/>
        <w:gridCol w:w="1129"/>
        <w:gridCol w:w="1711"/>
      </w:tblGrid>
      <w:tr w:rsidR="00234182" w:rsidRPr="00234182" w14:paraId="05E6A2EA" w14:textId="77777777" w:rsidTr="00234182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8D62" w14:textId="77777777" w:rsidR="00234182" w:rsidRPr="00234182" w:rsidRDefault="00234182" w:rsidP="00234182">
            <w:pPr>
              <w:spacing w:after="0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>REPORTING INDICES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8D16C" w14:textId="77777777" w:rsidR="00234182" w:rsidRPr="00234182" w:rsidRDefault="00234182" w:rsidP="00234182">
            <w:pPr>
              <w:spacing w:after="0"/>
              <w:rPr>
                <w:rFonts w:cs="Arial"/>
                <w:b/>
                <w:bCs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20DC" w14:textId="77777777" w:rsidR="00234182" w:rsidRPr="00BE4786" w:rsidRDefault="00234182" w:rsidP="00234182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  <w:r w:rsidRPr="008F212B">
              <w:rPr>
                <w:rFonts w:cs="Arial"/>
                <w:b/>
                <w:bCs/>
                <w:color w:val="auto"/>
              </w:rPr>
              <w:t>OCC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5EE1" w14:textId="77777777" w:rsidR="00234182" w:rsidRPr="00BE4786" w:rsidRDefault="00234182" w:rsidP="00234182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B81A" w14:textId="77777777" w:rsidR="00234182" w:rsidRPr="00BE4786" w:rsidRDefault="00234182" w:rsidP="00BE4786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  <w:r w:rsidRPr="00BE4786">
              <w:rPr>
                <w:rFonts w:cs="Arial"/>
                <w:b/>
                <w:bCs/>
                <w:color w:val="auto"/>
              </w:rPr>
              <w:t>Cambridge</w:t>
            </w:r>
            <w:r w:rsidR="00BE4786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="00BE4786" w:rsidRPr="00BE4786">
              <w:rPr>
                <w:rFonts w:cs="Arial"/>
                <w:b/>
                <w:bCs/>
                <w:color w:val="auto"/>
              </w:rPr>
              <w:t>CC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9988" w14:textId="77777777" w:rsidR="00234182" w:rsidRPr="00BE4786" w:rsidRDefault="00234182" w:rsidP="00234182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D950" w14:textId="77777777" w:rsidR="00234182" w:rsidRPr="00BE4786" w:rsidRDefault="00234182" w:rsidP="00234182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  <w:r w:rsidRPr="00BE4786">
              <w:rPr>
                <w:rFonts w:cs="Arial"/>
                <w:b/>
                <w:bCs/>
                <w:color w:val="auto"/>
              </w:rPr>
              <w:t>Reading BC</w:t>
            </w:r>
          </w:p>
        </w:tc>
      </w:tr>
      <w:tr w:rsidR="00234182" w:rsidRPr="00234182" w14:paraId="2EF4289D" w14:textId="77777777" w:rsidTr="00234182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9E1B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26D5D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76DB" w14:textId="77777777" w:rsidR="00234182" w:rsidRPr="00BE4786" w:rsidRDefault="00234182" w:rsidP="00234182">
            <w:pPr>
              <w:spacing w:after="0"/>
              <w:rPr>
                <w:rFonts w:cs="Arial"/>
                <w:color w:val="FF000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82E1" w14:textId="77777777" w:rsidR="00234182" w:rsidRPr="00BE4786" w:rsidRDefault="00234182" w:rsidP="00234182">
            <w:pPr>
              <w:spacing w:after="0"/>
              <w:rPr>
                <w:rFonts w:cs="Arial"/>
                <w:color w:val="FF0000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CAFB" w14:textId="77777777" w:rsidR="00234182" w:rsidRPr="00BE4786" w:rsidRDefault="00234182" w:rsidP="00234182">
            <w:pPr>
              <w:spacing w:after="0"/>
              <w:rPr>
                <w:rFonts w:cs="Arial"/>
                <w:color w:val="FF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BF78" w14:textId="77777777" w:rsidR="00234182" w:rsidRPr="00BE4786" w:rsidRDefault="00234182" w:rsidP="00234182">
            <w:pPr>
              <w:spacing w:after="0"/>
              <w:rPr>
                <w:rFonts w:cs="Arial"/>
                <w:color w:val="FF000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58F3" w14:textId="77777777" w:rsidR="00234182" w:rsidRPr="00BE4786" w:rsidRDefault="00234182" w:rsidP="00234182">
            <w:pPr>
              <w:spacing w:after="0"/>
              <w:rPr>
                <w:rFonts w:cs="Arial"/>
                <w:color w:val="FF0000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153DE" w14:textId="77777777" w:rsidR="00234182" w:rsidRPr="00BE4786" w:rsidRDefault="00234182" w:rsidP="00234182">
            <w:pPr>
              <w:spacing w:after="0"/>
              <w:rPr>
                <w:rFonts w:cs="Arial"/>
                <w:color w:val="FF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5392" w14:textId="77777777" w:rsidR="00234182" w:rsidRPr="00BE4786" w:rsidRDefault="00234182" w:rsidP="00234182">
            <w:pPr>
              <w:spacing w:after="0"/>
              <w:rPr>
                <w:rFonts w:cs="Arial"/>
                <w:color w:val="FF000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05C4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</w:tr>
      <w:tr w:rsidR="00234182" w:rsidRPr="00234182" w14:paraId="5AD067D3" w14:textId="77777777" w:rsidTr="00234182">
        <w:trPr>
          <w:trHeight w:val="300"/>
        </w:trPr>
        <w:tc>
          <w:tcPr>
            <w:tcW w:w="15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E4E7" w14:textId="77777777" w:rsidR="00234182" w:rsidRPr="00234182" w:rsidRDefault="00234182" w:rsidP="00234182">
            <w:pPr>
              <w:spacing w:after="0"/>
              <w:rPr>
                <w:rFonts w:cs="Arial"/>
              </w:rPr>
            </w:pPr>
            <w:r w:rsidRPr="00234182">
              <w:rPr>
                <w:rFonts w:cs="Arial"/>
              </w:rPr>
              <w:t>Mean gender pay gap (basic pay)</w:t>
            </w: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51E6" w14:textId="77777777" w:rsidR="00234182" w:rsidRPr="00234182" w:rsidRDefault="008F212B" w:rsidP="00234182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12.3</w:t>
            </w:r>
            <w:r w:rsidR="00234182" w:rsidRPr="00234182">
              <w:rPr>
                <w:rFonts w:cs="Arial"/>
              </w:rPr>
              <w:t>%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D88A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22D3C" w14:textId="77777777" w:rsidR="00234182" w:rsidRPr="00234182" w:rsidRDefault="00BE4786" w:rsidP="00234182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0.3</w:t>
            </w:r>
            <w:r w:rsidR="00234182" w:rsidRPr="00234182">
              <w:rPr>
                <w:rFonts w:cs="Arial"/>
              </w:rPr>
              <w:t>%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DF718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1236" w14:textId="77777777" w:rsidR="00234182" w:rsidRPr="00234182" w:rsidRDefault="00BE4786" w:rsidP="00234182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4.7</w:t>
            </w:r>
            <w:r w:rsidR="00234182" w:rsidRPr="00234182">
              <w:rPr>
                <w:rFonts w:cs="Arial"/>
              </w:rPr>
              <w:t>%</w:t>
            </w:r>
          </w:p>
        </w:tc>
      </w:tr>
      <w:tr w:rsidR="00234182" w:rsidRPr="00234182" w14:paraId="48986F26" w14:textId="77777777" w:rsidTr="00234182">
        <w:trPr>
          <w:trHeight w:val="300"/>
        </w:trPr>
        <w:tc>
          <w:tcPr>
            <w:tcW w:w="15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BEB10" w14:textId="77777777" w:rsidR="00234182" w:rsidRPr="00234182" w:rsidRDefault="00234182" w:rsidP="00234182">
            <w:pPr>
              <w:spacing w:after="0"/>
              <w:rPr>
                <w:rFonts w:cs="Arial"/>
              </w:rPr>
            </w:pPr>
            <w:r w:rsidRPr="00234182">
              <w:rPr>
                <w:rFonts w:cs="Arial"/>
              </w:rPr>
              <w:t>Median gender pay gap (basic pay)</w:t>
            </w: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57D63" w14:textId="77777777" w:rsidR="00234182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11.9</w:t>
            </w:r>
            <w:r w:rsidR="00234182" w:rsidRPr="00234182">
              <w:rPr>
                <w:rFonts w:cs="Arial"/>
              </w:rPr>
              <w:t>%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7F7C2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8C189" w14:textId="77777777" w:rsidR="00234182" w:rsidRPr="00234182" w:rsidRDefault="00BE4786" w:rsidP="00234182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4.8</w:t>
            </w:r>
            <w:r w:rsidR="00234182" w:rsidRPr="00234182">
              <w:rPr>
                <w:rFonts w:cs="Arial"/>
              </w:rPr>
              <w:t>%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5B2D6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A7E34" w14:textId="77777777" w:rsidR="00234182" w:rsidRPr="00234182" w:rsidRDefault="00BE4786" w:rsidP="00234182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2.5%</w:t>
            </w:r>
          </w:p>
        </w:tc>
      </w:tr>
      <w:tr w:rsidR="00234182" w:rsidRPr="00234182" w14:paraId="1C887BC4" w14:textId="77777777" w:rsidTr="00234182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F1FA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BD040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E537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5122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3839B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ADB1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5E14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0BFD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EA50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CD36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</w:tr>
      <w:tr w:rsidR="00234182" w:rsidRPr="00234182" w14:paraId="67B321A7" w14:textId="77777777" w:rsidTr="00234182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DE74" w14:textId="77777777" w:rsidR="00234182" w:rsidRPr="00234182" w:rsidRDefault="00234182" w:rsidP="00234182">
            <w:pPr>
              <w:spacing w:after="0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>Pay Quartiles by Gender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D039" w14:textId="77777777" w:rsidR="00234182" w:rsidRPr="00234182" w:rsidRDefault="00234182" w:rsidP="00234182">
            <w:pPr>
              <w:spacing w:after="0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EA82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341DC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27D72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6729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8D8C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253A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F52B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236F4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</w:tr>
      <w:tr w:rsidR="00234182" w:rsidRPr="00234182" w14:paraId="37A3ACFC" w14:textId="77777777" w:rsidTr="00234182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FCFA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BDF94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D2C06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B44D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CACF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C4311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8AD1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2AC6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4DD43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411C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</w:tr>
      <w:tr w:rsidR="00234182" w:rsidRPr="00234182" w14:paraId="65125F99" w14:textId="77777777" w:rsidTr="00234182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002E9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C636F" w14:textId="77777777" w:rsidR="00234182" w:rsidRPr="00234182" w:rsidRDefault="00234182" w:rsidP="00234182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7B67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>Male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15B5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>Female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7AD3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C1BA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 xml:space="preserve">Male 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C493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>Female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92A99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F857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>Male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E365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>Female</w:t>
            </w:r>
          </w:p>
        </w:tc>
      </w:tr>
      <w:tr w:rsidR="00234182" w:rsidRPr="00234182" w14:paraId="58D71F9D" w14:textId="77777777" w:rsidTr="00234182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A5C7B" w14:textId="77777777" w:rsidR="00234182" w:rsidRPr="00234182" w:rsidRDefault="00234182" w:rsidP="00234182">
            <w:pPr>
              <w:spacing w:after="0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>Quartile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A3BE" w14:textId="77777777" w:rsidR="00234182" w:rsidRPr="00234182" w:rsidRDefault="00234182" w:rsidP="00234182">
            <w:pPr>
              <w:spacing w:after="0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86752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09094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44CC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72772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F204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66BB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07A0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449FB" w14:textId="77777777" w:rsidR="00234182" w:rsidRPr="00234182" w:rsidRDefault="00234182" w:rsidP="00234182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234182">
              <w:rPr>
                <w:rFonts w:cs="Arial"/>
                <w:b/>
                <w:bCs/>
              </w:rPr>
              <w:t xml:space="preserve">% </w:t>
            </w:r>
          </w:p>
        </w:tc>
      </w:tr>
      <w:tr w:rsidR="008F212B" w:rsidRPr="00234182" w14:paraId="4AC9F3EC" w14:textId="77777777" w:rsidTr="008F212B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A66C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  <w:r w:rsidRPr="00234182">
              <w:rPr>
                <w:rFonts w:cs="Arial"/>
              </w:rPr>
              <w:t>Top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55A7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FA809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54.4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E15DF" w14:textId="77777777" w:rsidR="008F212B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45.6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9D31F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0E33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8E5F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47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B62B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1596C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08138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57</w:t>
            </w:r>
          </w:p>
        </w:tc>
      </w:tr>
      <w:tr w:rsidR="008F212B" w:rsidRPr="00234182" w14:paraId="382ADBE5" w14:textId="77777777" w:rsidTr="008F212B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6F83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  <w:r w:rsidRPr="00234182">
              <w:rPr>
                <w:rFonts w:cs="Arial"/>
              </w:rPr>
              <w:t>Upper Middle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D912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55146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42.2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B93B7" w14:textId="77777777" w:rsidR="008F212B" w:rsidRDefault="008F212B" w:rsidP="008F212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57.8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B08B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8EE6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1F58E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43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626EC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FF982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3DEE5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60</w:t>
            </w:r>
          </w:p>
        </w:tc>
      </w:tr>
      <w:tr w:rsidR="008F212B" w:rsidRPr="00234182" w14:paraId="28FBF308" w14:textId="77777777" w:rsidTr="008F212B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BED3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  <w:r w:rsidRPr="00234182">
              <w:rPr>
                <w:rFonts w:cs="Arial"/>
              </w:rPr>
              <w:t>Lower Middle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8E4E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2FE28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34.4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D2ABB" w14:textId="77777777" w:rsidR="008F212B" w:rsidRDefault="008F212B" w:rsidP="008F212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65.6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D3ED8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0C86D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BD0F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52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E2E2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6CA73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16928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60</w:t>
            </w:r>
          </w:p>
        </w:tc>
      </w:tr>
      <w:tr w:rsidR="008F212B" w:rsidRPr="00234182" w14:paraId="12715CD6" w14:textId="77777777" w:rsidTr="008F212B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4907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  <w:r w:rsidRPr="00234182">
              <w:rPr>
                <w:rFonts w:cs="Arial"/>
              </w:rPr>
              <w:t>Lower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8A8E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52A7A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33.3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B4956" w14:textId="77777777" w:rsidR="008F212B" w:rsidRDefault="008F212B" w:rsidP="008F212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66.7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9445E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865A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15BC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49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17FCC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09F49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B75C2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65</w:t>
            </w:r>
          </w:p>
        </w:tc>
      </w:tr>
      <w:tr w:rsidR="008F212B" w:rsidRPr="00234182" w14:paraId="66571B4C" w14:textId="77777777" w:rsidTr="00234182">
        <w:trPr>
          <w:trHeight w:val="165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2A8D" w14:textId="77777777" w:rsidR="008F212B" w:rsidRPr="00234182" w:rsidRDefault="008F212B" w:rsidP="008F212B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2E86" w14:textId="77777777" w:rsidR="008F212B" w:rsidRPr="00234182" w:rsidRDefault="008F212B" w:rsidP="008F212B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9B992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10FA7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2593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632D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188F7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60D9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14B5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6694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</w:tr>
      <w:tr w:rsidR="008F212B" w:rsidRPr="00234182" w14:paraId="23F3A806" w14:textId="77777777" w:rsidTr="00234182">
        <w:trPr>
          <w:trHeight w:val="300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F2327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  <w:r w:rsidRPr="00234182">
              <w:rPr>
                <w:rFonts w:cs="Arial"/>
              </w:rPr>
              <w:t>Workforce composition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6243" w14:textId="77777777" w:rsidR="008F212B" w:rsidRPr="00234182" w:rsidRDefault="008F212B" w:rsidP="008F212B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8F09" w14:textId="77777777" w:rsidR="008F212B" w:rsidRPr="00234182" w:rsidRDefault="00C06C64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41.8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3F49" w14:textId="77777777" w:rsidR="008F212B" w:rsidRPr="00234182" w:rsidRDefault="00C06C64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58.2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EA678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4FFFE" w14:textId="77777777" w:rsidR="008F212B" w:rsidRPr="00234182" w:rsidRDefault="00C06C64" w:rsidP="008F212B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51.51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882A" w14:textId="77777777" w:rsidR="008F212B" w:rsidRPr="00234182" w:rsidRDefault="00C06C64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48.49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ABBE" w14:textId="77777777" w:rsidR="008F212B" w:rsidRPr="00234182" w:rsidRDefault="008F212B" w:rsidP="008F212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74DC" w14:textId="77777777" w:rsidR="008F212B" w:rsidRPr="00234182" w:rsidRDefault="00C47C56" w:rsidP="008F212B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46.1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F7CA" w14:textId="77777777" w:rsidR="00C47C56" w:rsidRPr="00234182" w:rsidRDefault="00C47C56" w:rsidP="00C47C56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52.5</w:t>
            </w:r>
          </w:p>
        </w:tc>
      </w:tr>
    </w:tbl>
    <w:p w14:paraId="5581A507" w14:textId="77777777" w:rsidR="00234182" w:rsidRDefault="00234182" w:rsidP="00597513">
      <w:pPr>
        <w:spacing w:after="0"/>
        <w:rPr>
          <w:b/>
        </w:rPr>
      </w:pPr>
    </w:p>
    <w:tbl>
      <w:tblPr>
        <w:tblW w:w="5002" w:type="pct"/>
        <w:tblLook w:val="04A0" w:firstRow="1" w:lastRow="0" w:firstColumn="1" w:lastColumn="0" w:noHBand="0" w:noVBand="1"/>
      </w:tblPr>
      <w:tblGrid>
        <w:gridCol w:w="3840"/>
        <w:gridCol w:w="644"/>
        <w:gridCol w:w="1130"/>
        <w:gridCol w:w="1712"/>
        <w:gridCol w:w="556"/>
        <w:gridCol w:w="1130"/>
        <w:gridCol w:w="1712"/>
        <w:gridCol w:w="556"/>
        <w:gridCol w:w="1130"/>
        <w:gridCol w:w="1712"/>
      </w:tblGrid>
      <w:tr w:rsidR="00D072E9" w:rsidRPr="00D072E9" w14:paraId="72A0BB8D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D5E2" w14:textId="77777777" w:rsidR="00D072E9" w:rsidRPr="00D072E9" w:rsidRDefault="00D072E9" w:rsidP="00D072E9">
            <w:pPr>
              <w:spacing w:after="0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>REPORTING INDICES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1EDB" w14:textId="77777777" w:rsidR="00D072E9" w:rsidRPr="00D072E9" w:rsidRDefault="00D072E9" w:rsidP="00D072E9">
            <w:pPr>
              <w:spacing w:after="0"/>
              <w:rPr>
                <w:rFonts w:cs="Arial"/>
                <w:b/>
                <w:bCs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2BD01" w14:textId="77777777" w:rsidR="00D072E9" w:rsidRPr="00BE4786" w:rsidRDefault="00D072E9" w:rsidP="00D072E9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  <w:r w:rsidRPr="00BE4786">
              <w:rPr>
                <w:rFonts w:cs="Arial"/>
                <w:b/>
                <w:bCs/>
                <w:color w:val="auto"/>
              </w:rPr>
              <w:t>Oxford Brookes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BC8A" w14:textId="77777777" w:rsidR="00D072E9" w:rsidRPr="00BE4786" w:rsidRDefault="00D072E9" w:rsidP="00D072E9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2A045" w14:textId="77777777" w:rsidR="00D072E9" w:rsidRPr="00BE4786" w:rsidRDefault="00D072E9" w:rsidP="00D072E9">
            <w:pPr>
              <w:spacing w:after="0"/>
              <w:jc w:val="center"/>
              <w:rPr>
                <w:rFonts w:cs="Arial"/>
                <w:b/>
                <w:bCs/>
                <w:color w:val="auto"/>
              </w:rPr>
            </w:pPr>
            <w:r w:rsidRPr="00BE4786">
              <w:rPr>
                <w:rFonts w:cs="Arial"/>
                <w:b/>
                <w:bCs/>
                <w:color w:val="auto"/>
              </w:rPr>
              <w:t>Oxfordshire CC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625D" w14:textId="77777777" w:rsidR="00D072E9" w:rsidRPr="00BE4786" w:rsidRDefault="00D072E9" w:rsidP="00D072E9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967D2" w14:textId="77777777" w:rsidR="00D072E9" w:rsidRPr="00BE4786" w:rsidRDefault="00D072E9" w:rsidP="00D072E9">
            <w:pPr>
              <w:spacing w:after="0"/>
              <w:jc w:val="center"/>
              <w:rPr>
                <w:rFonts w:cs="Arial"/>
                <w:b/>
                <w:bCs/>
                <w:color w:val="FF0000"/>
              </w:rPr>
            </w:pPr>
            <w:r w:rsidRPr="008F212B">
              <w:rPr>
                <w:rFonts w:cs="Arial"/>
                <w:b/>
                <w:bCs/>
                <w:color w:val="auto"/>
              </w:rPr>
              <w:t>Cherwell DC</w:t>
            </w:r>
          </w:p>
        </w:tc>
      </w:tr>
      <w:tr w:rsidR="00D072E9" w:rsidRPr="00D072E9" w14:paraId="1F8E6CEF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0F61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B928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00DB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BCC9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61BBA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6497" w14:textId="77777777" w:rsidR="00D072E9" w:rsidRPr="00BE4786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9F3A2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7494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2CBB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C90B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</w:tr>
      <w:tr w:rsidR="00D072E9" w:rsidRPr="00D072E9" w14:paraId="1416A27E" w14:textId="77777777" w:rsidTr="005E7611">
        <w:trPr>
          <w:trHeight w:val="255"/>
        </w:trPr>
        <w:tc>
          <w:tcPr>
            <w:tcW w:w="15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E0AB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  <w:r w:rsidRPr="00D072E9">
              <w:rPr>
                <w:rFonts w:cs="Arial"/>
              </w:rPr>
              <w:t>Mean gender pay gap (basic pay)</w:t>
            </w: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E3C7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10.9</w:t>
            </w:r>
            <w:r w:rsidR="00D072E9" w:rsidRPr="00D072E9">
              <w:rPr>
                <w:rFonts w:cs="Arial"/>
              </w:rPr>
              <w:t>%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71319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7CB4" w14:textId="77777777" w:rsidR="00D072E9" w:rsidRPr="00D072E9" w:rsidRDefault="00D072E9" w:rsidP="00BE4786">
            <w:pPr>
              <w:spacing w:after="0"/>
              <w:jc w:val="center"/>
              <w:rPr>
                <w:rFonts w:cs="Arial"/>
              </w:rPr>
            </w:pPr>
            <w:r w:rsidRPr="00D072E9">
              <w:rPr>
                <w:rFonts w:cs="Arial"/>
              </w:rPr>
              <w:t>3.</w:t>
            </w:r>
            <w:r w:rsidR="00BE4786">
              <w:rPr>
                <w:rFonts w:cs="Arial"/>
              </w:rPr>
              <w:t>2</w:t>
            </w:r>
            <w:r w:rsidRPr="00D072E9">
              <w:rPr>
                <w:rFonts w:cs="Arial"/>
              </w:rPr>
              <w:t>%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B7F8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6FDF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0.8</w:t>
            </w:r>
            <w:r w:rsidR="00D072E9" w:rsidRPr="00D072E9">
              <w:rPr>
                <w:rFonts w:cs="Arial"/>
              </w:rPr>
              <w:t>%</w:t>
            </w:r>
          </w:p>
        </w:tc>
      </w:tr>
      <w:tr w:rsidR="00D072E9" w:rsidRPr="00D072E9" w14:paraId="30C9CFCE" w14:textId="77777777" w:rsidTr="005E7611">
        <w:trPr>
          <w:trHeight w:val="255"/>
        </w:trPr>
        <w:tc>
          <w:tcPr>
            <w:tcW w:w="15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8581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  <w:r w:rsidRPr="00D072E9">
              <w:rPr>
                <w:rFonts w:cs="Arial"/>
              </w:rPr>
              <w:t>Median gender pay gap (basic pay)</w:t>
            </w: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7584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5.7</w:t>
            </w:r>
            <w:r w:rsidR="00D072E9" w:rsidRPr="00D072E9">
              <w:rPr>
                <w:rFonts w:cs="Arial"/>
              </w:rPr>
              <w:t>%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FFA7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67414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1.1</w:t>
            </w:r>
            <w:r w:rsidR="00D072E9" w:rsidRPr="00D072E9">
              <w:rPr>
                <w:rFonts w:cs="Arial"/>
              </w:rPr>
              <w:t>%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D58B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0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00AC3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1.1</w:t>
            </w:r>
            <w:r w:rsidR="00D072E9" w:rsidRPr="00D072E9">
              <w:rPr>
                <w:rFonts w:cs="Arial"/>
              </w:rPr>
              <w:t>%</w:t>
            </w:r>
          </w:p>
        </w:tc>
      </w:tr>
      <w:tr w:rsidR="00D072E9" w:rsidRPr="00D072E9" w14:paraId="1E51E13E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5DA11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B9BEA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91C67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35E54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9E3A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C526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37D7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328AC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C01CF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4C4C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</w:tr>
      <w:tr w:rsidR="00D072E9" w:rsidRPr="00D072E9" w14:paraId="4949AAB6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D513" w14:textId="77777777" w:rsidR="00D072E9" w:rsidRPr="00D072E9" w:rsidRDefault="00D072E9" w:rsidP="00D072E9">
            <w:pPr>
              <w:spacing w:after="0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>Pay Quartiles by Gender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13AA" w14:textId="77777777" w:rsidR="00D072E9" w:rsidRPr="00D072E9" w:rsidRDefault="00D072E9" w:rsidP="00D072E9">
            <w:pPr>
              <w:spacing w:after="0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51D3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7E92A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8BE1B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0773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48126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5563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794DA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63986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</w:tr>
      <w:tr w:rsidR="00D072E9" w:rsidRPr="00D072E9" w14:paraId="779A8307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EA93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D6CE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68AB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E14B4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1A27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1F10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7AEF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FFA9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D241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FBFA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</w:tr>
      <w:tr w:rsidR="00D072E9" w:rsidRPr="00D072E9" w14:paraId="40FB7F54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A23E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2AB8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BAF9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>Male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AC0A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>Female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BD58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BE46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 xml:space="preserve">Male 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4D16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>Female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C0DAC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560AB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>Male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A4A26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>Female</w:t>
            </w:r>
          </w:p>
        </w:tc>
      </w:tr>
      <w:tr w:rsidR="00D072E9" w:rsidRPr="00D072E9" w14:paraId="6348CE64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862C" w14:textId="77777777" w:rsidR="00D072E9" w:rsidRPr="00D072E9" w:rsidRDefault="00D072E9" w:rsidP="00D072E9">
            <w:pPr>
              <w:spacing w:after="0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>Quartile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7F27E" w14:textId="77777777" w:rsidR="00D072E9" w:rsidRPr="00D072E9" w:rsidRDefault="00D072E9" w:rsidP="00D072E9">
            <w:pPr>
              <w:spacing w:after="0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EA192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910B0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280C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34CA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20D2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E072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4C2F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 xml:space="preserve">% 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6796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D072E9">
              <w:rPr>
                <w:rFonts w:cs="Arial"/>
                <w:b/>
                <w:bCs/>
              </w:rPr>
              <w:t xml:space="preserve">% </w:t>
            </w:r>
          </w:p>
        </w:tc>
      </w:tr>
      <w:tr w:rsidR="00D072E9" w:rsidRPr="00D072E9" w14:paraId="00170AEE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B78E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  <w:r w:rsidRPr="00D072E9">
              <w:rPr>
                <w:rFonts w:cs="Arial"/>
              </w:rPr>
              <w:t>Top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8ABA2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D592A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49.2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28F14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50.8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BE8C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5B0E4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34.1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FDEDD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65.9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9B6D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887F3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56.2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46FEF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43.8</w:t>
            </w:r>
          </w:p>
        </w:tc>
      </w:tr>
      <w:tr w:rsidR="00D072E9" w:rsidRPr="00D072E9" w14:paraId="452B78DF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FD8B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  <w:r w:rsidRPr="00D072E9">
              <w:rPr>
                <w:rFonts w:cs="Arial"/>
              </w:rPr>
              <w:t>Upper Middle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7000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E8178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43.3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99537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56.7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E106E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947AC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35.8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F40C4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64.2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46A49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E2625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47.1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A390D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52.9</w:t>
            </w:r>
          </w:p>
        </w:tc>
      </w:tr>
      <w:tr w:rsidR="00D072E9" w:rsidRPr="00D072E9" w14:paraId="6303645C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D1FD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  <w:r w:rsidRPr="00D072E9">
              <w:rPr>
                <w:rFonts w:cs="Arial"/>
              </w:rPr>
              <w:t>Lower Middle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C9B9F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AEBE4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32.3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86E76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67.7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562C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09D65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34.8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2E323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65.2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9F71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170D7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54.1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2CA30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45.9</w:t>
            </w:r>
          </w:p>
        </w:tc>
      </w:tr>
      <w:tr w:rsidR="00D072E9" w:rsidRPr="00D072E9" w14:paraId="73A0E6DB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DFDDC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  <w:r w:rsidRPr="00D072E9">
              <w:rPr>
                <w:rFonts w:cs="Arial"/>
              </w:rPr>
              <w:t>Lower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8BA2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98DDB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32.6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3F9C1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67.4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129DF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011CD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30.3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7AB62" w14:textId="77777777" w:rsidR="00D072E9" w:rsidRPr="00D072E9" w:rsidRDefault="00BE478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69.7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9422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DCBC5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47.9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F223B" w14:textId="77777777" w:rsidR="00D072E9" w:rsidRPr="00D072E9" w:rsidRDefault="008F212B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52.1</w:t>
            </w:r>
          </w:p>
        </w:tc>
      </w:tr>
      <w:tr w:rsidR="00D072E9" w:rsidRPr="00D072E9" w14:paraId="58A342D5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4CF3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0DF8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2E180" w14:textId="77777777" w:rsidR="00D072E9" w:rsidRPr="00D072E9" w:rsidRDefault="00D072E9" w:rsidP="00D072E9">
            <w:pPr>
              <w:spacing w:after="0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AF75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5120B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1F11C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9317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C3FA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39F0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B096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  <w:color w:val="auto"/>
              </w:rPr>
            </w:pPr>
          </w:p>
        </w:tc>
      </w:tr>
      <w:tr w:rsidR="00D072E9" w:rsidRPr="00D072E9" w14:paraId="46F1C22E" w14:textId="77777777" w:rsidTr="005E7611">
        <w:trPr>
          <w:trHeight w:val="255"/>
        </w:trPr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7C524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  <w:r w:rsidRPr="00D072E9">
              <w:rPr>
                <w:rFonts w:cs="Arial"/>
              </w:rPr>
              <w:t>Workforce composition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AECC" w14:textId="77777777" w:rsidR="00D072E9" w:rsidRPr="00D072E9" w:rsidRDefault="00D072E9" w:rsidP="00D072E9">
            <w:pPr>
              <w:spacing w:after="0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B535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  <w:r w:rsidRPr="00D072E9">
              <w:rPr>
                <w:rFonts w:cs="Arial"/>
              </w:rPr>
              <w:t>39.8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77B6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  <w:r w:rsidRPr="00D072E9">
              <w:rPr>
                <w:rFonts w:cs="Arial"/>
              </w:rPr>
              <w:t>60.3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6992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3C176" w14:textId="77777777" w:rsidR="00D072E9" w:rsidRPr="00D072E9" w:rsidRDefault="00C47C5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33.7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80EA" w14:textId="77777777" w:rsidR="00D072E9" w:rsidRPr="00D072E9" w:rsidRDefault="00C47C56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66.3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B81EE" w14:textId="77777777" w:rsidR="00D072E9" w:rsidRPr="00D072E9" w:rsidRDefault="00D072E9" w:rsidP="00D072E9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30BF" w14:textId="77777777" w:rsidR="00D072E9" w:rsidRPr="00D072E9" w:rsidRDefault="00C06C64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  <w:color w:val="auto"/>
              </w:rPr>
              <w:t>51.3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EC72" w14:textId="77777777" w:rsidR="00D072E9" w:rsidRPr="00D072E9" w:rsidRDefault="00C06C64" w:rsidP="00D072E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  <w:color w:val="auto"/>
              </w:rPr>
              <w:t>48.7</w:t>
            </w:r>
          </w:p>
        </w:tc>
      </w:tr>
    </w:tbl>
    <w:p w14:paraId="4FAF7252" w14:textId="13907D13" w:rsidR="00803A13" w:rsidRPr="0014000A" w:rsidRDefault="00803A13">
      <w:pPr>
        <w:spacing w:after="0"/>
        <w:rPr>
          <w:b/>
          <w:color w:val="FF0000"/>
        </w:rPr>
      </w:pPr>
    </w:p>
    <w:p w14:paraId="18C1A3CF" w14:textId="77777777" w:rsidR="00200A14" w:rsidRPr="003634C2" w:rsidRDefault="00200A14" w:rsidP="00597513">
      <w:pPr>
        <w:spacing w:after="0"/>
        <w:rPr>
          <w:b/>
        </w:rPr>
      </w:pPr>
    </w:p>
    <w:sectPr w:rsidR="00200A14" w:rsidRPr="003634C2" w:rsidSect="005E7611">
      <w:pgSz w:w="16838" w:h="11906" w:orient="landscape" w:code="9"/>
      <w:pgMar w:top="1304" w:right="1418" w:bottom="851" w:left="1304" w:header="113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DF9E2" w14:textId="77777777" w:rsidR="007D2D53" w:rsidRDefault="007D2D53" w:rsidP="004A6D2F">
      <w:r>
        <w:separator/>
      </w:r>
    </w:p>
  </w:endnote>
  <w:endnote w:type="continuationSeparator" w:id="0">
    <w:p w14:paraId="02430841" w14:textId="77777777" w:rsidR="007D2D53" w:rsidRDefault="007D2D53" w:rsidP="004A6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378D7" w14:textId="77777777" w:rsidR="007D2D53" w:rsidRDefault="007D2D53" w:rsidP="004A6D2F">
    <w:pPr>
      <w:pStyle w:val="Footer"/>
    </w:pPr>
    <w:r>
      <w:t>Do not use a footer or page numbers.</w:t>
    </w:r>
  </w:p>
  <w:p w14:paraId="08FFD0D6" w14:textId="77777777" w:rsidR="007D2D53" w:rsidRDefault="007D2D53" w:rsidP="004A6D2F">
    <w:pPr>
      <w:pStyle w:val="Footer"/>
    </w:pPr>
  </w:p>
  <w:p w14:paraId="58FB579D" w14:textId="77777777" w:rsidR="007D2D53" w:rsidRDefault="007D2D53" w:rsidP="004A6D2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88BED" w14:textId="1FA766B2" w:rsidR="001A0BFC" w:rsidRDefault="001A0BFC">
    <w:pPr>
      <w:pStyle w:val="Footer"/>
    </w:pPr>
    <w:r>
      <w:t>“At the time of this report there were two Chief Executives in post due to a handover period</w:t>
    </w:r>
  </w:p>
  <w:p w14:paraId="3BE9553A" w14:textId="3C4FD343" w:rsidR="007D2D53" w:rsidRDefault="007D2D53" w:rsidP="004A6D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00B0B" w14:textId="77777777" w:rsidR="007D2D53" w:rsidRDefault="007D2D53" w:rsidP="004A6D2F">
      <w:r>
        <w:separator/>
      </w:r>
    </w:p>
  </w:footnote>
  <w:footnote w:type="continuationSeparator" w:id="0">
    <w:p w14:paraId="39EEBA28" w14:textId="77777777" w:rsidR="007D2D53" w:rsidRDefault="007D2D53" w:rsidP="004A6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A0A58" w14:textId="060CC659" w:rsidR="007D2D53" w:rsidRPr="00581E86" w:rsidRDefault="00581E86" w:rsidP="00D5547E">
    <w:pPr>
      <w:pStyle w:val="Header"/>
      <w:jc w:val="right"/>
      <w:rPr>
        <w:sz w:val="48"/>
        <w:szCs w:val="48"/>
      </w:rPr>
    </w:pPr>
    <w:r w:rsidRPr="00581E86">
      <w:rPr>
        <w:sz w:val="48"/>
        <w:szCs w:val="48"/>
      </w:rPr>
      <w:t>Appendix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FDEC5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70EF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6B46E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90A3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3476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0603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C253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CAEA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8815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E431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C30BB"/>
    <w:multiLevelType w:val="multilevel"/>
    <w:tmpl w:val="E67CE66C"/>
    <w:styleLink w:val="StyleNumberedLeft0cmHanging075cm"/>
    <w:lvl w:ilvl="0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" w:hAnsi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3CF5C54"/>
    <w:multiLevelType w:val="multilevel"/>
    <w:tmpl w:val="43D6D2FA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9C05EF"/>
    <w:multiLevelType w:val="multilevel"/>
    <w:tmpl w:val="43D6D2FA"/>
    <w:numStyleLink w:val="StyleBulletedSymbolsymbolLeft063cmHanging063cm"/>
  </w:abstractNum>
  <w:abstractNum w:abstractNumId="13" w15:restartNumberingAfterBreak="0">
    <w:nsid w:val="092922A7"/>
    <w:multiLevelType w:val="hybridMultilevel"/>
    <w:tmpl w:val="2B26D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731236"/>
    <w:multiLevelType w:val="multilevel"/>
    <w:tmpl w:val="1700ACF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2A164E"/>
    <w:multiLevelType w:val="hybridMultilevel"/>
    <w:tmpl w:val="D48464D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15D3731E"/>
    <w:multiLevelType w:val="hybridMultilevel"/>
    <w:tmpl w:val="1F8CC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FE3CBC"/>
    <w:multiLevelType w:val="hybridMultilevel"/>
    <w:tmpl w:val="8BD022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80FC5"/>
    <w:multiLevelType w:val="hybridMultilevel"/>
    <w:tmpl w:val="5B36B17E"/>
    <w:lvl w:ilvl="0" w:tplc="AFA25F0A">
      <w:start w:val="1"/>
      <w:numFmt w:val="bullet"/>
      <w:pStyle w:val="Bulletpoin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0A22A37"/>
    <w:multiLevelType w:val="hybridMultilevel"/>
    <w:tmpl w:val="623AE9D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2263A6A"/>
    <w:multiLevelType w:val="multilevel"/>
    <w:tmpl w:val="43D6D2FA"/>
    <w:numStyleLink w:val="StyleBulletedSymbolsymbolLeft063cmHanging063cm"/>
  </w:abstractNum>
  <w:abstractNum w:abstractNumId="21" w15:restartNumberingAfterBreak="0">
    <w:nsid w:val="2C0A3AC3"/>
    <w:multiLevelType w:val="hybridMultilevel"/>
    <w:tmpl w:val="2B326A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3D1847"/>
    <w:multiLevelType w:val="hybridMultilevel"/>
    <w:tmpl w:val="257423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B4923"/>
    <w:multiLevelType w:val="hybridMultilevel"/>
    <w:tmpl w:val="2D8835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AE5BB6"/>
    <w:multiLevelType w:val="hybridMultilevel"/>
    <w:tmpl w:val="623AE9D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343E22"/>
    <w:multiLevelType w:val="hybridMultilevel"/>
    <w:tmpl w:val="3E3ABABA"/>
    <w:lvl w:ilvl="0" w:tplc="081A0C3A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22B1B3F"/>
    <w:multiLevelType w:val="multilevel"/>
    <w:tmpl w:val="422B1B3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37F1004"/>
    <w:multiLevelType w:val="hybridMultilevel"/>
    <w:tmpl w:val="4E022B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12530E"/>
    <w:multiLevelType w:val="hybridMultilevel"/>
    <w:tmpl w:val="CEECF38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64F1372"/>
    <w:multiLevelType w:val="hybridMultilevel"/>
    <w:tmpl w:val="A872AB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764EAF"/>
    <w:multiLevelType w:val="hybridMultilevel"/>
    <w:tmpl w:val="AB6257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8F2C59"/>
    <w:multiLevelType w:val="hybridMultilevel"/>
    <w:tmpl w:val="396C5B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65907"/>
    <w:multiLevelType w:val="hybridMultilevel"/>
    <w:tmpl w:val="55949A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8D15F9"/>
    <w:multiLevelType w:val="hybridMultilevel"/>
    <w:tmpl w:val="51F823F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5ABA5FD8"/>
    <w:multiLevelType w:val="multilevel"/>
    <w:tmpl w:val="43D6D2FA"/>
    <w:numStyleLink w:val="StyleBulletedSymbolsymbolLeft063cmHanging063cm"/>
  </w:abstractNum>
  <w:abstractNum w:abstractNumId="35" w15:restartNumberingAfterBreak="0">
    <w:nsid w:val="5C7E19E2"/>
    <w:multiLevelType w:val="hybridMultilevel"/>
    <w:tmpl w:val="3146A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A22831"/>
    <w:multiLevelType w:val="multilevel"/>
    <w:tmpl w:val="43D6D2FA"/>
    <w:numStyleLink w:val="StyleBulletedSymbolsymbolLeft063cmHanging063cm"/>
  </w:abstractNum>
  <w:abstractNum w:abstractNumId="37" w15:restartNumberingAfterBreak="0">
    <w:nsid w:val="682F3006"/>
    <w:multiLevelType w:val="hybridMultilevel"/>
    <w:tmpl w:val="38103D8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6A9F2B3C"/>
    <w:multiLevelType w:val="multilevel"/>
    <w:tmpl w:val="4C5820D8"/>
    <w:lvl w:ilvl="0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Arial" w:hAnsi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1550E4"/>
    <w:multiLevelType w:val="hybridMultilevel"/>
    <w:tmpl w:val="DD86F5EA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D16223"/>
    <w:multiLevelType w:val="hybridMultilevel"/>
    <w:tmpl w:val="E67CE66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8365C6"/>
    <w:multiLevelType w:val="multilevel"/>
    <w:tmpl w:val="E67CE66C"/>
    <w:numStyleLink w:val="StyleNumberedLeft0cmHanging075cm"/>
  </w:abstractNum>
  <w:num w:numId="1">
    <w:abstractNumId w:val="32"/>
  </w:num>
  <w:num w:numId="2">
    <w:abstractNumId w:val="39"/>
  </w:num>
  <w:num w:numId="3">
    <w:abstractNumId w:val="28"/>
  </w:num>
  <w:num w:numId="4">
    <w:abstractNumId w:val="21"/>
  </w:num>
  <w:num w:numId="5">
    <w:abstractNumId w:val="35"/>
  </w:num>
  <w:num w:numId="6">
    <w:abstractNumId w:val="40"/>
  </w:num>
  <w:num w:numId="7">
    <w:abstractNumId w:val="27"/>
  </w:num>
  <w:num w:numId="8">
    <w:abstractNumId w:val="23"/>
  </w:num>
  <w:num w:numId="9">
    <w:abstractNumId w:val="13"/>
  </w:num>
  <w:num w:numId="10">
    <w:abstractNumId w:val="17"/>
  </w:num>
  <w:num w:numId="11">
    <w:abstractNumId w:val="31"/>
  </w:num>
  <w:num w:numId="12">
    <w:abstractNumId w:val="30"/>
  </w:num>
  <w:num w:numId="13">
    <w:abstractNumId w:val="10"/>
  </w:num>
  <w:num w:numId="14">
    <w:abstractNumId w:val="41"/>
    <w:lvlOverride w:ilvl="0">
      <w:lvl w:ilvl="0">
        <w:start w:val="1"/>
        <w:numFmt w:val="decimal"/>
        <w:pStyle w:val="ListParagraph"/>
        <w:lvlText w:val="%1."/>
        <w:lvlJc w:val="left"/>
        <w:pPr>
          <w:ind w:left="360" w:hanging="360"/>
        </w:pPr>
        <w:rPr>
          <w:rFonts w:ascii="Arial" w:hAnsi="Arial"/>
          <w:b w:val="0"/>
          <w:color w:val="000000"/>
          <w:sz w:val="24"/>
        </w:rPr>
      </w:lvl>
    </w:lvlOverride>
  </w:num>
  <w:num w:numId="15">
    <w:abstractNumId w:val="18"/>
  </w:num>
  <w:num w:numId="16">
    <w:abstractNumId w:val="11"/>
  </w:num>
  <w:num w:numId="17">
    <w:abstractNumId w:val="34"/>
  </w:num>
  <w:num w:numId="18">
    <w:abstractNumId w:val="12"/>
  </w:num>
  <w:num w:numId="19">
    <w:abstractNumId w:val="36"/>
  </w:num>
  <w:num w:numId="20">
    <w:abstractNumId w:val="20"/>
  </w:num>
  <w:num w:numId="21">
    <w:abstractNumId w:val="25"/>
  </w:num>
  <w:num w:numId="22">
    <w:abstractNumId w:val="14"/>
  </w:num>
  <w:num w:numId="23">
    <w:abstractNumId w:val="38"/>
  </w:num>
  <w:num w:numId="24">
    <w:abstractNumId w:val="9"/>
  </w:num>
  <w:num w:numId="25">
    <w:abstractNumId w:val="8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22"/>
  </w:num>
  <w:num w:numId="35">
    <w:abstractNumId w:val="19"/>
  </w:num>
  <w:num w:numId="36">
    <w:abstractNumId w:val="26"/>
  </w:num>
  <w:num w:numId="37">
    <w:abstractNumId w:val="24"/>
  </w:num>
  <w:num w:numId="38">
    <w:abstractNumId w:val="33"/>
  </w:num>
  <w:num w:numId="39">
    <w:abstractNumId w:val="37"/>
  </w:num>
  <w:num w:numId="40">
    <w:abstractNumId w:val="15"/>
  </w:num>
  <w:num w:numId="41">
    <w:abstractNumId w:val="16"/>
  </w:num>
  <w:num w:numId="42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spelling="clean" w:grammar="clean"/>
  <w:stylePaneFormatFilter w:val="B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edit="trackedChanges" w:enforcement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2C8"/>
    <w:rsid w:val="000117D4"/>
    <w:rsid w:val="000129B9"/>
    <w:rsid w:val="000310C0"/>
    <w:rsid w:val="000314D7"/>
    <w:rsid w:val="000335B2"/>
    <w:rsid w:val="00042838"/>
    <w:rsid w:val="00044664"/>
    <w:rsid w:val="00045F8B"/>
    <w:rsid w:val="00046266"/>
    <w:rsid w:val="00046D2B"/>
    <w:rsid w:val="000474A2"/>
    <w:rsid w:val="00056263"/>
    <w:rsid w:val="00064D8A"/>
    <w:rsid w:val="00064F82"/>
    <w:rsid w:val="00065805"/>
    <w:rsid w:val="00066510"/>
    <w:rsid w:val="000704B6"/>
    <w:rsid w:val="00071471"/>
    <w:rsid w:val="00077523"/>
    <w:rsid w:val="00077E4F"/>
    <w:rsid w:val="00083F05"/>
    <w:rsid w:val="00096A5F"/>
    <w:rsid w:val="000A1688"/>
    <w:rsid w:val="000B5515"/>
    <w:rsid w:val="000C089F"/>
    <w:rsid w:val="000C2998"/>
    <w:rsid w:val="000C3928"/>
    <w:rsid w:val="000C5E8E"/>
    <w:rsid w:val="000F4751"/>
    <w:rsid w:val="0010524C"/>
    <w:rsid w:val="00111FB1"/>
    <w:rsid w:val="0011305B"/>
    <w:rsid w:val="00113418"/>
    <w:rsid w:val="001352C8"/>
    <w:rsid w:val="001356F1"/>
    <w:rsid w:val="00136994"/>
    <w:rsid w:val="00137E73"/>
    <w:rsid w:val="0014000A"/>
    <w:rsid w:val="0014128E"/>
    <w:rsid w:val="0014733A"/>
    <w:rsid w:val="00151888"/>
    <w:rsid w:val="00152A74"/>
    <w:rsid w:val="00170A2D"/>
    <w:rsid w:val="001752AD"/>
    <w:rsid w:val="00175342"/>
    <w:rsid w:val="001803CC"/>
    <w:rsid w:val="001808BC"/>
    <w:rsid w:val="00182B81"/>
    <w:rsid w:val="0018619D"/>
    <w:rsid w:val="001A0108"/>
    <w:rsid w:val="001A011E"/>
    <w:rsid w:val="001A01AA"/>
    <w:rsid w:val="001A066A"/>
    <w:rsid w:val="001A0BFC"/>
    <w:rsid w:val="001A13E6"/>
    <w:rsid w:val="001A3474"/>
    <w:rsid w:val="001A5731"/>
    <w:rsid w:val="001A70AC"/>
    <w:rsid w:val="001B42C3"/>
    <w:rsid w:val="001B729B"/>
    <w:rsid w:val="001C0439"/>
    <w:rsid w:val="001C31B0"/>
    <w:rsid w:val="001C5D5E"/>
    <w:rsid w:val="001D3A57"/>
    <w:rsid w:val="001D678D"/>
    <w:rsid w:val="001E036A"/>
    <w:rsid w:val="001E03D9"/>
    <w:rsid w:val="001E03F8"/>
    <w:rsid w:val="001E1678"/>
    <w:rsid w:val="001E1F3A"/>
    <w:rsid w:val="001E3376"/>
    <w:rsid w:val="001E3410"/>
    <w:rsid w:val="00200A14"/>
    <w:rsid w:val="00203832"/>
    <w:rsid w:val="002069B3"/>
    <w:rsid w:val="00211431"/>
    <w:rsid w:val="00216BBB"/>
    <w:rsid w:val="00226580"/>
    <w:rsid w:val="002329CF"/>
    <w:rsid w:val="00232AD7"/>
    <w:rsid w:val="00232F5B"/>
    <w:rsid w:val="00234182"/>
    <w:rsid w:val="00247252"/>
    <w:rsid w:val="00247C29"/>
    <w:rsid w:val="00260467"/>
    <w:rsid w:val="00261B5B"/>
    <w:rsid w:val="00263EA3"/>
    <w:rsid w:val="00270CD9"/>
    <w:rsid w:val="00274769"/>
    <w:rsid w:val="002754C4"/>
    <w:rsid w:val="00284F85"/>
    <w:rsid w:val="00290915"/>
    <w:rsid w:val="0029358B"/>
    <w:rsid w:val="00296052"/>
    <w:rsid w:val="002A22E2"/>
    <w:rsid w:val="002A4EF0"/>
    <w:rsid w:val="002B6CD6"/>
    <w:rsid w:val="002C64F7"/>
    <w:rsid w:val="002C7197"/>
    <w:rsid w:val="002D7D63"/>
    <w:rsid w:val="002E65C8"/>
    <w:rsid w:val="002F41F2"/>
    <w:rsid w:val="00301BF3"/>
    <w:rsid w:val="0030208D"/>
    <w:rsid w:val="003057AA"/>
    <w:rsid w:val="00306801"/>
    <w:rsid w:val="00312751"/>
    <w:rsid w:val="00323418"/>
    <w:rsid w:val="00324D29"/>
    <w:rsid w:val="00330C69"/>
    <w:rsid w:val="003357BF"/>
    <w:rsid w:val="003372CB"/>
    <w:rsid w:val="0034411E"/>
    <w:rsid w:val="003472F0"/>
    <w:rsid w:val="003517FC"/>
    <w:rsid w:val="003575E6"/>
    <w:rsid w:val="003634C2"/>
    <w:rsid w:val="00364FAD"/>
    <w:rsid w:val="0036738F"/>
    <w:rsid w:val="0036759C"/>
    <w:rsid w:val="00367AE5"/>
    <w:rsid w:val="00367D71"/>
    <w:rsid w:val="00371CB2"/>
    <w:rsid w:val="00372265"/>
    <w:rsid w:val="00380F34"/>
    <w:rsid w:val="0038150A"/>
    <w:rsid w:val="00381829"/>
    <w:rsid w:val="00394DE7"/>
    <w:rsid w:val="003B43A6"/>
    <w:rsid w:val="003B6E75"/>
    <w:rsid w:val="003B7DA1"/>
    <w:rsid w:val="003D0379"/>
    <w:rsid w:val="003D2574"/>
    <w:rsid w:val="003D3A6B"/>
    <w:rsid w:val="003D4C59"/>
    <w:rsid w:val="003D7EC1"/>
    <w:rsid w:val="003F4267"/>
    <w:rsid w:val="00404032"/>
    <w:rsid w:val="0040736F"/>
    <w:rsid w:val="00412C1F"/>
    <w:rsid w:val="004171ED"/>
    <w:rsid w:val="00421337"/>
    <w:rsid w:val="00421CB2"/>
    <w:rsid w:val="004268B9"/>
    <w:rsid w:val="00433B96"/>
    <w:rsid w:val="00443E38"/>
    <w:rsid w:val="004440F1"/>
    <w:rsid w:val="00445151"/>
    <w:rsid w:val="004456DD"/>
    <w:rsid w:val="00446CDF"/>
    <w:rsid w:val="004521B7"/>
    <w:rsid w:val="004530C9"/>
    <w:rsid w:val="00453150"/>
    <w:rsid w:val="00457FCC"/>
    <w:rsid w:val="0046065A"/>
    <w:rsid w:val="00462AB5"/>
    <w:rsid w:val="00465EAF"/>
    <w:rsid w:val="004737D7"/>
    <w:rsid w:val="004738C5"/>
    <w:rsid w:val="00475803"/>
    <w:rsid w:val="00484054"/>
    <w:rsid w:val="00484E09"/>
    <w:rsid w:val="00485210"/>
    <w:rsid w:val="0048750F"/>
    <w:rsid w:val="00491046"/>
    <w:rsid w:val="004A2AC7"/>
    <w:rsid w:val="004A6D2F"/>
    <w:rsid w:val="004B6F63"/>
    <w:rsid w:val="004C2887"/>
    <w:rsid w:val="004C5F84"/>
    <w:rsid w:val="004D2626"/>
    <w:rsid w:val="004D6E26"/>
    <w:rsid w:val="004D77D3"/>
    <w:rsid w:val="004E2959"/>
    <w:rsid w:val="004F1688"/>
    <w:rsid w:val="004F20EF"/>
    <w:rsid w:val="004F42DF"/>
    <w:rsid w:val="0050321C"/>
    <w:rsid w:val="00520557"/>
    <w:rsid w:val="00527DA2"/>
    <w:rsid w:val="00535F44"/>
    <w:rsid w:val="00543611"/>
    <w:rsid w:val="0054712D"/>
    <w:rsid w:val="00547EF6"/>
    <w:rsid w:val="00553EC0"/>
    <w:rsid w:val="005570B5"/>
    <w:rsid w:val="00557C37"/>
    <w:rsid w:val="00562826"/>
    <w:rsid w:val="00564550"/>
    <w:rsid w:val="00565330"/>
    <w:rsid w:val="00567E18"/>
    <w:rsid w:val="00572E7E"/>
    <w:rsid w:val="00574469"/>
    <w:rsid w:val="00575F5F"/>
    <w:rsid w:val="00581805"/>
    <w:rsid w:val="00581E86"/>
    <w:rsid w:val="00585F76"/>
    <w:rsid w:val="00597513"/>
    <w:rsid w:val="005A259C"/>
    <w:rsid w:val="005A34E4"/>
    <w:rsid w:val="005B17F2"/>
    <w:rsid w:val="005B7FB0"/>
    <w:rsid w:val="005C35A5"/>
    <w:rsid w:val="005C577C"/>
    <w:rsid w:val="005D0621"/>
    <w:rsid w:val="005D1E27"/>
    <w:rsid w:val="005D1FE2"/>
    <w:rsid w:val="005D2A3E"/>
    <w:rsid w:val="005E022E"/>
    <w:rsid w:val="005E22D1"/>
    <w:rsid w:val="005E5215"/>
    <w:rsid w:val="005E7611"/>
    <w:rsid w:val="005F018B"/>
    <w:rsid w:val="005F1AF3"/>
    <w:rsid w:val="005F7F7E"/>
    <w:rsid w:val="006038B6"/>
    <w:rsid w:val="006039DD"/>
    <w:rsid w:val="00614693"/>
    <w:rsid w:val="00614759"/>
    <w:rsid w:val="00614AA3"/>
    <w:rsid w:val="00623C2F"/>
    <w:rsid w:val="00633578"/>
    <w:rsid w:val="00637068"/>
    <w:rsid w:val="00642C86"/>
    <w:rsid w:val="006471E8"/>
    <w:rsid w:val="00647266"/>
    <w:rsid w:val="00650811"/>
    <w:rsid w:val="00651122"/>
    <w:rsid w:val="00661D3E"/>
    <w:rsid w:val="006751FC"/>
    <w:rsid w:val="00676BE2"/>
    <w:rsid w:val="00686B98"/>
    <w:rsid w:val="00692627"/>
    <w:rsid w:val="00693CE2"/>
    <w:rsid w:val="006969E7"/>
    <w:rsid w:val="006A3643"/>
    <w:rsid w:val="006A70B8"/>
    <w:rsid w:val="006B226C"/>
    <w:rsid w:val="006B31FD"/>
    <w:rsid w:val="006B38E2"/>
    <w:rsid w:val="006B5CD9"/>
    <w:rsid w:val="006C2A29"/>
    <w:rsid w:val="006C64CF"/>
    <w:rsid w:val="006D17B1"/>
    <w:rsid w:val="006D4752"/>
    <w:rsid w:val="006D642F"/>
    <w:rsid w:val="006D708A"/>
    <w:rsid w:val="006E14C1"/>
    <w:rsid w:val="006E663C"/>
    <w:rsid w:val="006F0292"/>
    <w:rsid w:val="006F27FA"/>
    <w:rsid w:val="006F416B"/>
    <w:rsid w:val="006F519B"/>
    <w:rsid w:val="006F6AF0"/>
    <w:rsid w:val="00707900"/>
    <w:rsid w:val="00712B67"/>
    <w:rsid w:val="0071305F"/>
    <w:rsid w:val="00713675"/>
    <w:rsid w:val="00713BEE"/>
    <w:rsid w:val="00715823"/>
    <w:rsid w:val="00737B93"/>
    <w:rsid w:val="00744021"/>
    <w:rsid w:val="0074546F"/>
    <w:rsid w:val="00745BF0"/>
    <w:rsid w:val="0075302C"/>
    <w:rsid w:val="007614D7"/>
    <w:rsid w:val="007615FE"/>
    <w:rsid w:val="0076314E"/>
    <w:rsid w:val="00763745"/>
    <w:rsid w:val="00765530"/>
    <w:rsid w:val="0076655C"/>
    <w:rsid w:val="007742DC"/>
    <w:rsid w:val="00786935"/>
    <w:rsid w:val="007907B0"/>
    <w:rsid w:val="00791437"/>
    <w:rsid w:val="007A6E34"/>
    <w:rsid w:val="007B0C2C"/>
    <w:rsid w:val="007B278E"/>
    <w:rsid w:val="007C4382"/>
    <w:rsid w:val="007C5C23"/>
    <w:rsid w:val="007D2D53"/>
    <w:rsid w:val="007E2A26"/>
    <w:rsid w:val="007F2348"/>
    <w:rsid w:val="007F7625"/>
    <w:rsid w:val="00803A13"/>
    <w:rsid w:val="00803F07"/>
    <w:rsid w:val="0080749A"/>
    <w:rsid w:val="00812A02"/>
    <w:rsid w:val="00821FB8"/>
    <w:rsid w:val="00822ACD"/>
    <w:rsid w:val="00827C41"/>
    <w:rsid w:val="00830E6F"/>
    <w:rsid w:val="00853B7D"/>
    <w:rsid w:val="00855C66"/>
    <w:rsid w:val="0086552B"/>
    <w:rsid w:val="0086611C"/>
    <w:rsid w:val="00871EE4"/>
    <w:rsid w:val="00881991"/>
    <w:rsid w:val="0088254F"/>
    <w:rsid w:val="00892B04"/>
    <w:rsid w:val="008A5AD3"/>
    <w:rsid w:val="008A615E"/>
    <w:rsid w:val="008B293F"/>
    <w:rsid w:val="008B7371"/>
    <w:rsid w:val="008B7DFC"/>
    <w:rsid w:val="008D211E"/>
    <w:rsid w:val="008D3DDB"/>
    <w:rsid w:val="008F212B"/>
    <w:rsid w:val="008F573F"/>
    <w:rsid w:val="009034EC"/>
    <w:rsid w:val="0091085F"/>
    <w:rsid w:val="00913A4A"/>
    <w:rsid w:val="00926684"/>
    <w:rsid w:val="0093067A"/>
    <w:rsid w:val="009341BB"/>
    <w:rsid w:val="00937CCA"/>
    <w:rsid w:val="00941C60"/>
    <w:rsid w:val="00941FD1"/>
    <w:rsid w:val="00947415"/>
    <w:rsid w:val="00966D42"/>
    <w:rsid w:val="00971689"/>
    <w:rsid w:val="0097369A"/>
    <w:rsid w:val="00973E90"/>
    <w:rsid w:val="00975B07"/>
    <w:rsid w:val="00980B4A"/>
    <w:rsid w:val="00996637"/>
    <w:rsid w:val="009C0A0A"/>
    <w:rsid w:val="009C226E"/>
    <w:rsid w:val="009C3EB5"/>
    <w:rsid w:val="009C6F45"/>
    <w:rsid w:val="009C70B4"/>
    <w:rsid w:val="009D422D"/>
    <w:rsid w:val="009D516E"/>
    <w:rsid w:val="009E25B4"/>
    <w:rsid w:val="009E3D0A"/>
    <w:rsid w:val="009E51FC"/>
    <w:rsid w:val="009F0525"/>
    <w:rsid w:val="009F1D28"/>
    <w:rsid w:val="009F7618"/>
    <w:rsid w:val="00A04D23"/>
    <w:rsid w:val="00A06766"/>
    <w:rsid w:val="00A1088B"/>
    <w:rsid w:val="00A13765"/>
    <w:rsid w:val="00A16C77"/>
    <w:rsid w:val="00A21B12"/>
    <w:rsid w:val="00A23F80"/>
    <w:rsid w:val="00A3012C"/>
    <w:rsid w:val="00A3677A"/>
    <w:rsid w:val="00A46E98"/>
    <w:rsid w:val="00A6352B"/>
    <w:rsid w:val="00A673E8"/>
    <w:rsid w:val="00A70034"/>
    <w:rsid w:val="00A701B5"/>
    <w:rsid w:val="00A714BB"/>
    <w:rsid w:val="00A77147"/>
    <w:rsid w:val="00A92D8F"/>
    <w:rsid w:val="00A96EE4"/>
    <w:rsid w:val="00AB2988"/>
    <w:rsid w:val="00AB74D1"/>
    <w:rsid w:val="00AB7999"/>
    <w:rsid w:val="00AC05EE"/>
    <w:rsid w:val="00AD3292"/>
    <w:rsid w:val="00AE7AF0"/>
    <w:rsid w:val="00B2410D"/>
    <w:rsid w:val="00B46176"/>
    <w:rsid w:val="00B500CA"/>
    <w:rsid w:val="00B54DC7"/>
    <w:rsid w:val="00B63C44"/>
    <w:rsid w:val="00B6731D"/>
    <w:rsid w:val="00B86314"/>
    <w:rsid w:val="00B9392A"/>
    <w:rsid w:val="00BA1C2E"/>
    <w:rsid w:val="00BC200B"/>
    <w:rsid w:val="00BC203A"/>
    <w:rsid w:val="00BC4756"/>
    <w:rsid w:val="00BC69A4"/>
    <w:rsid w:val="00BD2069"/>
    <w:rsid w:val="00BD3FF6"/>
    <w:rsid w:val="00BD579D"/>
    <w:rsid w:val="00BE0680"/>
    <w:rsid w:val="00BE305F"/>
    <w:rsid w:val="00BE36E5"/>
    <w:rsid w:val="00BE4786"/>
    <w:rsid w:val="00BE7BA3"/>
    <w:rsid w:val="00BF5682"/>
    <w:rsid w:val="00BF7B09"/>
    <w:rsid w:val="00C02EF0"/>
    <w:rsid w:val="00C03B1C"/>
    <w:rsid w:val="00C06C64"/>
    <w:rsid w:val="00C20A95"/>
    <w:rsid w:val="00C2692F"/>
    <w:rsid w:val="00C27C33"/>
    <w:rsid w:val="00C31163"/>
    <w:rsid w:val="00C3207C"/>
    <w:rsid w:val="00C33EA6"/>
    <w:rsid w:val="00C400E1"/>
    <w:rsid w:val="00C41187"/>
    <w:rsid w:val="00C44B9D"/>
    <w:rsid w:val="00C47C56"/>
    <w:rsid w:val="00C50F5D"/>
    <w:rsid w:val="00C534F4"/>
    <w:rsid w:val="00C5411F"/>
    <w:rsid w:val="00C63C31"/>
    <w:rsid w:val="00C63C35"/>
    <w:rsid w:val="00C757A0"/>
    <w:rsid w:val="00C760DE"/>
    <w:rsid w:val="00C82630"/>
    <w:rsid w:val="00C85B4E"/>
    <w:rsid w:val="00C870FC"/>
    <w:rsid w:val="00C907F7"/>
    <w:rsid w:val="00C914E5"/>
    <w:rsid w:val="00C96839"/>
    <w:rsid w:val="00CA2103"/>
    <w:rsid w:val="00CB2176"/>
    <w:rsid w:val="00CB6B99"/>
    <w:rsid w:val="00CC2904"/>
    <w:rsid w:val="00CC484D"/>
    <w:rsid w:val="00CC7A83"/>
    <w:rsid w:val="00CD12B8"/>
    <w:rsid w:val="00CE3C97"/>
    <w:rsid w:val="00CE4C87"/>
    <w:rsid w:val="00CE544A"/>
    <w:rsid w:val="00D05598"/>
    <w:rsid w:val="00D072E9"/>
    <w:rsid w:val="00D11E1C"/>
    <w:rsid w:val="00D160B0"/>
    <w:rsid w:val="00D17F94"/>
    <w:rsid w:val="00D223FC"/>
    <w:rsid w:val="00D26D1E"/>
    <w:rsid w:val="00D474CF"/>
    <w:rsid w:val="00D5547E"/>
    <w:rsid w:val="00D56249"/>
    <w:rsid w:val="00D5664D"/>
    <w:rsid w:val="00D860E2"/>
    <w:rsid w:val="00D869A1"/>
    <w:rsid w:val="00D933C6"/>
    <w:rsid w:val="00DA413F"/>
    <w:rsid w:val="00DA4584"/>
    <w:rsid w:val="00DA614B"/>
    <w:rsid w:val="00DB52A3"/>
    <w:rsid w:val="00DB5CAF"/>
    <w:rsid w:val="00DB7AD7"/>
    <w:rsid w:val="00DC1E39"/>
    <w:rsid w:val="00DC3060"/>
    <w:rsid w:val="00DC7FC5"/>
    <w:rsid w:val="00DD036C"/>
    <w:rsid w:val="00DD7F4C"/>
    <w:rsid w:val="00DE0FB2"/>
    <w:rsid w:val="00DF093E"/>
    <w:rsid w:val="00DF0E8E"/>
    <w:rsid w:val="00DF4367"/>
    <w:rsid w:val="00E01F42"/>
    <w:rsid w:val="00E034CD"/>
    <w:rsid w:val="00E14AB2"/>
    <w:rsid w:val="00E206D6"/>
    <w:rsid w:val="00E30BC6"/>
    <w:rsid w:val="00E3366E"/>
    <w:rsid w:val="00E33CF1"/>
    <w:rsid w:val="00E362EC"/>
    <w:rsid w:val="00E458C0"/>
    <w:rsid w:val="00E52086"/>
    <w:rsid w:val="00E52CD1"/>
    <w:rsid w:val="00E543A6"/>
    <w:rsid w:val="00E57866"/>
    <w:rsid w:val="00E60479"/>
    <w:rsid w:val="00E61D73"/>
    <w:rsid w:val="00E73684"/>
    <w:rsid w:val="00E77639"/>
    <w:rsid w:val="00E818D6"/>
    <w:rsid w:val="00E87F7A"/>
    <w:rsid w:val="00E90684"/>
    <w:rsid w:val="00E91F86"/>
    <w:rsid w:val="00E94B3E"/>
    <w:rsid w:val="00E96BD7"/>
    <w:rsid w:val="00EA0A4F"/>
    <w:rsid w:val="00EA0DB1"/>
    <w:rsid w:val="00EA0EE9"/>
    <w:rsid w:val="00EB175A"/>
    <w:rsid w:val="00EC332E"/>
    <w:rsid w:val="00EC654D"/>
    <w:rsid w:val="00ED0192"/>
    <w:rsid w:val="00ED37D2"/>
    <w:rsid w:val="00ED52CA"/>
    <w:rsid w:val="00ED5860"/>
    <w:rsid w:val="00EE35C9"/>
    <w:rsid w:val="00EE711E"/>
    <w:rsid w:val="00EF3B36"/>
    <w:rsid w:val="00EF47A4"/>
    <w:rsid w:val="00F01CC7"/>
    <w:rsid w:val="00F045FB"/>
    <w:rsid w:val="00F05ECA"/>
    <w:rsid w:val="00F20286"/>
    <w:rsid w:val="00F254F7"/>
    <w:rsid w:val="00F3566E"/>
    <w:rsid w:val="00F375FB"/>
    <w:rsid w:val="00F41AC1"/>
    <w:rsid w:val="00F4367A"/>
    <w:rsid w:val="00F4395B"/>
    <w:rsid w:val="00F445B1"/>
    <w:rsid w:val="00F44613"/>
    <w:rsid w:val="00F45CD4"/>
    <w:rsid w:val="00F476CE"/>
    <w:rsid w:val="00F600B8"/>
    <w:rsid w:val="00F66DCA"/>
    <w:rsid w:val="00F74F53"/>
    <w:rsid w:val="00F7606D"/>
    <w:rsid w:val="00F81670"/>
    <w:rsid w:val="00F82024"/>
    <w:rsid w:val="00F95BC9"/>
    <w:rsid w:val="00FA2FBE"/>
    <w:rsid w:val="00FA624C"/>
    <w:rsid w:val="00FA76B1"/>
    <w:rsid w:val="00FB02CD"/>
    <w:rsid w:val="00FB09EE"/>
    <w:rsid w:val="00FB0AE7"/>
    <w:rsid w:val="00FB77F0"/>
    <w:rsid w:val="00FC4763"/>
    <w:rsid w:val="00FD0FAC"/>
    <w:rsid w:val="00FD1DFA"/>
    <w:rsid w:val="00FD4966"/>
    <w:rsid w:val="00FE57DC"/>
    <w:rsid w:val="00FF51C7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0B5FEA7"/>
  <w15:chartTrackingRefBased/>
  <w15:docId w15:val="{5412E048-991B-4682-9E97-A0CC32DCD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Subtitle" w:uiPriority="11"/>
    <w:lsdException w:name="Hyperlink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5F76"/>
    <w:pPr>
      <w:spacing w:after="120"/>
    </w:pPr>
    <w:rPr>
      <w:color w:val="000000"/>
      <w:sz w:val="24"/>
      <w:szCs w:val="24"/>
    </w:rPr>
  </w:style>
  <w:style w:type="paragraph" w:styleId="Heading1">
    <w:name w:val="heading 1"/>
    <w:aliases w:val="aHeading"/>
    <w:basedOn w:val="Normal"/>
    <w:next w:val="Normal"/>
    <w:link w:val="Heading1Char"/>
    <w:qFormat/>
    <w:rsid w:val="00404032"/>
    <w:pPr>
      <w:spacing w:before="240"/>
      <w:outlineLvl w:val="0"/>
    </w:pPr>
    <w:rPr>
      <w:b/>
    </w:rPr>
  </w:style>
  <w:style w:type="paragraph" w:styleId="Heading2">
    <w:name w:val="heading 2"/>
    <w:aliases w:val="Sub-heading"/>
    <w:basedOn w:val="Normal"/>
    <w:next w:val="Normal"/>
    <w:qFormat/>
    <w:rsid w:val="00404032"/>
    <w:pPr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A6D2F"/>
    <w:pPr>
      <w:tabs>
        <w:tab w:val="center" w:pos="4153"/>
        <w:tab w:val="right" w:pos="8306"/>
      </w:tabs>
    </w:pPr>
    <w:rPr>
      <w:sz w:val="18"/>
    </w:rPr>
  </w:style>
  <w:style w:type="paragraph" w:styleId="Footer">
    <w:name w:val="footer"/>
    <w:aliases w:val="zzFooter"/>
    <w:basedOn w:val="Normal"/>
    <w:link w:val="FooterChar"/>
    <w:uiPriority w:val="99"/>
    <w:rsid w:val="004A6D2F"/>
    <w:pPr>
      <w:tabs>
        <w:tab w:val="center" w:pos="4153"/>
        <w:tab w:val="right" w:pos="8306"/>
      </w:tabs>
    </w:pPr>
    <w:rPr>
      <w:sz w:val="18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numbering" w:customStyle="1" w:styleId="StyleBulletedSymbolsymbolLeft063cmHanging063cm">
    <w:name w:val="Style Bulleted Symbol (symbol) Left:  0.63 cm Hanging:  0.63 cm"/>
    <w:basedOn w:val="NoList"/>
    <w:rsid w:val="00E818D6"/>
    <w:pPr>
      <w:numPr>
        <w:numId w:val="16"/>
      </w:numPr>
    </w:pPr>
  </w:style>
  <w:style w:type="character" w:styleId="PageNumber">
    <w:name w:val="page number"/>
    <w:rsid w:val="004A6D2F"/>
    <w:rPr>
      <w:rFonts w:ascii="Arial" w:hAnsi="Arial"/>
      <w:sz w:val="18"/>
    </w:rPr>
  </w:style>
  <w:style w:type="character" w:styleId="Hyperlink">
    <w:name w:val="Hyperlink"/>
    <w:aliases w:val="set Hyperlink"/>
    <w:qFormat/>
    <w:rsid w:val="003D2574"/>
    <w:rPr>
      <w:rFonts w:ascii="Arial" w:hAnsi="Arial"/>
      <w:color w:val="0000FF"/>
      <w:sz w:val="24"/>
      <w:u w:val="single"/>
    </w:rPr>
  </w:style>
  <w:style w:type="table" w:styleId="TableGrid">
    <w:name w:val="Table Grid"/>
    <w:basedOn w:val="TableNormal"/>
    <w:uiPriority w:val="59"/>
    <w:rsid w:val="001A0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6BD7"/>
    <w:pPr>
      <w:spacing w:after="120"/>
    </w:pPr>
    <w:rPr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570B5"/>
    <w:pPr>
      <w:numPr>
        <w:numId w:val="14"/>
      </w:numPr>
      <w:tabs>
        <w:tab w:val="left" w:pos="426"/>
      </w:tabs>
      <w:ind w:left="426" w:hanging="426"/>
    </w:pPr>
  </w:style>
  <w:style w:type="character" w:customStyle="1" w:styleId="HeaderChar">
    <w:name w:val="Header Char"/>
    <w:link w:val="Header"/>
    <w:uiPriority w:val="99"/>
    <w:rsid w:val="004A6D2F"/>
    <w:rPr>
      <w:rFonts w:ascii="Arial" w:hAnsi="Arial"/>
      <w:bCs/>
      <w:color w:val="000000"/>
      <w:sz w:val="18"/>
      <w:szCs w:val="24"/>
      <w:lang w:eastAsia="en-US"/>
    </w:rPr>
  </w:style>
  <w:style w:type="table" w:styleId="LightList-Accent2">
    <w:name w:val="Light List Accent 2"/>
    <w:basedOn w:val="TableNormal"/>
    <w:uiPriority w:val="61"/>
    <w:rsid w:val="00421CB2"/>
    <w:rPr>
      <w:rFonts w:eastAsia="Calibri" w:cs="Arial"/>
      <w:sz w:val="24"/>
      <w:szCs w:val="24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Shading-Accent2">
    <w:name w:val="Light Shading Accent 2"/>
    <w:basedOn w:val="TableNormal"/>
    <w:uiPriority w:val="60"/>
    <w:rsid w:val="00CB6B99"/>
    <w:rPr>
      <w:rFonts w:eastAsia="Calibri" w:cs="Arial"/>
      <w:color w:val="943634"/>
      <w:sz w:val="24"/>
      <w:szCs w:val="24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9034EC"/>
    <w:pPr>
      <w:spacing w:after="120"/>
    </w:pPr>
    <w:rPr>
      <w:color w:val="000000"/>
      <w:sz w:val="24"/>
      <w:szCs w:val="24"/>
      <w:lang w:eastAsia="en-US"/>
    </w:rPr>
  </w:style>
  <w:style w:type="paragraph" w:customStyle="1" w:styleId="Tableandfigurecaption">
    <w:name w:val="Table and figure caption"/>
    <w:basedOn w:val="Heading2"/>
    <w:rsid w:val="00692627"/>
    <w:pPr>
      <w:ind w:left="360"/>
    </w:pPr>
    <w:rPr>
      <w:bCs/>
      <w:szCs w:val="20"/>
    </w:rPr>
  </w:style>
  <w:style w:type="numbering" w:customStyle="1" w:styleId="StyleNumberedLeft0cmHanging075cm">
    <w:name w:val="Style Numbered Left:  0 cm Hanging:  0.75 cm"/>
    <w:basedOn w:val="NoList"/>
    <w:rsid w:val="00E818D6"/>
    <w:pPr>
      <w:numPr>
        <w:numId w:val="13"/>
      </w:numPr>
    </w:pPr>
  </w:style>
  <w:style w:type="paragraph" w:customStyle="1" w:styleId="Bulletpoints">
    <w:name w:val="Bullet points"/>
    <w:basedOn w:val="Normal"/>
    <w:link w:val="BulletpointsChar"/>
    <w:qFormat/>
    <w:rsid w:val="005570B5"/>
    <w:pPr>
      <w:numPr>
        <w:numId w:val="15"/>
      </w:numPr>
      <w:tabs>
        <w:tab w:val="left" w:pos="993"/>
      </w:tabs>
      <w:ind w:left="993" w:hanging="425"/>
    </w:pPr>
  </w:style>
  <w:style w:type="paragraph" w:styleId="Quote">
    <w:name w:val="Quote"/>
    <w:basedOn w:val="Normal"/>
    <w:next w:val="Normal"/>
    <w:link w:val="QuoteChar"/>
    <w:uiPriority w:val="29"/>
    <w:qFormat/>
    <w:rsid w:val="004A6D2F"/>
    <w:rPr>
      <w:i/>
      <w:iCs/>
    </w:rPr>
  </w:style>
  <w:style w:type="character" w:customStyle="1" w:styleId="BulletpointsChar">
    <w:name w:val="Bullet points Char"/>
    <w:link w:val="Bulletpoints"/>
    <w:rsid w:val="005570B5"/>
    <w:rPr>
      <w:color w:val="000000"/>
      <w:sz w:val="24"/>
      <w:szCs w:val="24"/>
    </w:rPr>
  </w:style>
  <w:style w:type="character" w:customStyle="1" w:styleId="QuoteChar">
    <w:name w:val="Quote Char"/>
    <w:link w:val="Quote"/>
    <w:uiPriority w:val="29"/>
    <w:rsid w:val="004A6D2F"/>
    <w:rPr>
      <w:rFonts w:ascii="Arial" w:hAnsi="Arial"/>
      <w:i/>
      <w:iCs/>
      <w:color w:val="000000"/>
      <w:sz w:val="24"/>
      <w:szCs w:val="24"/>
      <w:lang w:eastAsia="en-US"/>
    </w:rPr>
  </w:style>
  <w:style w:type="character" w:customStyle="1" w:styleId="Firstpagetablebold">
    <w:name w:val="First page table: bold"/>
    <w:qFormat/>
    <w:rsid w:val="005D1E27"/>
    <w:rPr>
      <w:rFonts w:ascii="Arial" w:hAnsi="Arial"/>
      <w:b/>
      <w:sz w:val="24"/>
    </w:rPr>
  </w:style>
  <w:style w:type="paragraph" w:customStyle="1" w:styleId="bParagraphtext">
    <w:name w:val="bParagraph text"/>
    <w:basedOn w:val="ListParagraph"/>
    <w:link w:val="bParagraphtextChar"/>
    <w:qFormat/>
    <w:rsid w:val="004268B9"/>
  </w:style>
  <w:style w:type="paragraph" w:styleId="Caption">
    <w:name w:val="caption"/>
    <w:basedOn w:val="Normal"/>
    <w:next w:val="Normal"/>
    <w:unhideWhenUsed/>
    <w:qFormat/>
    <w:rsid w:val="0093067A"/>
    <w:pPr>
      <w:spacing w:before="120"/>
      <w:jc w:val="center"/>
    </w:pPr>
    <w:rPr>
      <w:b/>
      <w:bCs/>
      <w:sz w:val="20"/>
      <w:szCs w:val="20"/>
    </w:rPr>
  </w:style>
  <w:style w:type="character" w:customStyle="1" w:styleId="ListParagraphChar">
    <w:name w:val="List Paragraph Char"/>
    <w:link w:val="ListParagraph"/>
    <w:uiPriority w:val="34"/>
    <w:rsid w:val="005570B5"/>
    <w:rPr>
      <w:color w:val="000000"/>
      <w:sz w:val="24"/>
      <w:szCs w:val="24"/>
    </w:rPr>
  </w:style>
  <w:style w:type="character" w:customStyle="1" w:styleId="bParagraphtextChar">
    <w:name w:val="bParagraph text Char"/>
    <w:link w:val="bParagraphtext"/>
    <w:rsid w:val="005570B5"/>
    <w:rPr>
      <w:color w:val="000000"/>
      <w:sz w:val="24"/>
      <w:szCs w:val="24"/>
    </w:rPr>
  </w:style>
  <w:style w:type="paragraph" w:customStyle="1" w:styleId="Numberedlist">
    <w:name w:val="Numbered list"/>
    <w:basedOn w:val="Bulletpoints"/>
    <w:link w:val="NumberedlistChar"/>
    <w:qFormat/>
    <w:rsid w:val="004738C5"/>
    <w:pPr>
      <w:numPr>
        <w:numId w:val="23"/>
      </w:numPr>
      <w:ind w:left="993" w:hanging="426"/>
    </w:pPr>
  </w:style>
  <w:style w:type="character" w:customStyle="1" w:styleId="Heading1Char">
    <w:name w:val="Heading 1 Char"/>
    <w:aliases w:val="aHeading Char"/>
    <w:link w:val="Heading1"/>
    <w:rsid w:val="0050321C"/>
    <w:rPr>
      <w:rFonts w:ascii="Arial" w:hAnsi="Arial"/>
      <w:b/>
      <w:bCs/>
      <w:color w:val="000000"/>
      <w:sz w:val="24"/>
      <w:szCs w:val="24"/>
      <w:lang w:eastAsia="en-US"/>
    </w:rPr>
  </w:style>
  <w:style w:type="paragraph" w:styleId="TOAHeading">
    <w:name w:val="toa heading"/>
    <w:basedOn w:val="Normal"/>
    <w:next w:val="Normal"/>
    <w:rsid w:val="005570B5"/>
    <w:pPr>
      <w:spacing w:before="120"/>
    </w:pPr>
    <w:rPr>
      <w:rFonts w:ascii="Cambria" w:hAnsi="Cambria"/>
      <w:b/>
      <w:bCs/>
    </w:rPr>
  </w:style>
  <w:style w:type="character" w:customStyle="1" w:styleId="NumberedlistChar">
    <w:name w:val="Numbered list Char"/>
    <w:link w:val="Numberedlist"/>
    <w:rsid w:val="004738C5"/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DC7FC5"/>
    <w:rPr>
      <w:color w:val="954F72" w:themeColor="followedHyperlink"/>
      <w:u w:val="single"/>
    </w:rPr>
  </w:style>
  <w:style w:type="character" w:customStyle="1" w:styleId="FooterChar">
    <w:name w:val="Footer Char"/>
    <w:aliases w:val="zzFooter Char"/>
    <w:basedOn w:val="DefaultParagraphFont"/>
    <w:link w:val="Footer"/>
    <w:uiPriority w:val="99"/>
    <w:rsid w:val="001A0BFC"/>
    <w:rPr>
      <w:color w:val="000000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chart" Target="charts/chart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cc.local\data\Human%20Resources%20&amp;%20OD\Data%20Transparency%20and%20External%20Reports\Gender%20Pay%20Gap%20Data\2020-21\GENDER%20Basic%20pay%20gap%203103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occ.local\data\Human%20Resources%20&amp;%20OD\Data%20Transparency%20and%20External%20Reports\Gender%20Pay%20Gap%20Data\2020-21\GENDER%20Basic%20pay%20gap%203103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occ.local\data\Human%20Resources%20&amp;%20OD\Data%20Transparency%20and%20External%20Reports\Gender%20Pay%20Gap%20Data\2020-21\GENDER%20Basic%20pay%20gap%203103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occ.local\data\Human%20Resources%20&amp;%20OD\Data%20Transparency%20and%20External%20Reports\Gender%20Pay%20Gap%20Data\2020-21\GENDER%20Basic%20pay%20gap%203103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aseline="0"/>
              <a:t>Employees by Gender and Grade (31 March 2021)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5778816171253071E-2"/>
          <c:y val="0.14955555555555555"/>
          <c:w val="0.90389174868390243"/>
          <c:h val="0.5728955380577427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'Dist by grade-gender'!$A$25</c:f>
              <c:strCache>
                <c:ptCount val="1"/>
                <c:pt idx="0">
                  <c:v>Grade 03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grade-gender'!$B$25:$C$25</c:f>
              <c:numCache>
                <c:formatCode>General</c:formatCode>
                <c:ptCount val="2"/>
                <c:pt idx="0">
                  <c:v>9</c:v>
                </c:pt>
                <c:pt idx="1">
                  <c:v>9</c:v>
                </c:pt>
              </c:numCache>
            </c:numRef>
          </c:val>
        </c:ser>
        <c:ser>
          <c:idx val="1"/>
          <c:order val="1"/>
          <c:tx>
            <c:strRef>
              <c:f>'Dist by grade-gender'!$A$26</c:f>
              <c:strCache>
                <c:ptCount val="1"/>
                <c:pt idx="0">
                  <c:v>Grade 04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grade-gender'!$B$26:$C$26</c:f>
              <c:numCache>
                <c:formatCode>General</c:formatCode>
                <c:ptCount val="2"/>
                <c:pt idx="0">
                  <c:v>34</c:v>
                </c:pt>
                <c:pt idx="1">
                  <c:v>19</c:v>
                </c:pt>
              </c:numCache>
            </c:numRef>
          </c:val>
        </c:ser>
        <c:ser>
          <c:idx val="2"/>
          <c:order val="2"/>
          <c:tx>
            <c:strRef>
              <c:f>'Dist by grade-gender'!$A$27</c:f>
              <c:strCache>
                <c:ptCount val="1"/>
                <c:pt idx="0">
                  <c:v>Grade 05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grade-gender'!$B$27:$C$27</c:f>
              <c:numCache>
                <c:formatCode>General</c:formatCode>
                <c:ptCount val="2"/>
                <c:pt idx="0">
                  <c:v>100</c:v>
                </c:pt>
                <c:pt idx="1">
                  <c:v>40</c:v>
                </c:pt>
              </c:numCache>
            </c:numRef>
          </c:val>
        </c:ser>
        <c:ser>
          <c:idx val="3"/>
          <c:order val="3"/>
          <c:tx>
            <c:strRef>
              <c:f>'Dist by grade-gender'!$A$28</c:f>
              <c:strCache>
                <c:ptCount val="1"/>
                <c:pt idx="0">
                  <c:v>Grade 06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grade-gender'!$B$28:$C$28</c:f>
              <c:numCache>
                <c:formatCode>General</c:formatCode>
                <c:ptCount val="2"/>
                <c:pt idx="0">
                  <c:v>71</c:v>
                </c:pt>
                <c:pt idx="1">
                  <c:v>34</c:v>
                </c:pt>
              </c:numCache>
            </c:numRef>
          </c:val>
        </c:ser>
        <c:ser>
          <c:idx val="4"/>
          <c:order val="4"/>
          <c:tx>
            <c:strRef>
              <c:f>'Dist by grade-gender'!$A$29</c:f>
              <c:strCache>
                <c:ptCount val="1"/>
                <c:pt idx="0">
                  <c:v>Grade 07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grade-gender'!$B$29:$C$29</c:f>
              <c:numCache>
                <c:formatCode>General</c:formatCode>
                <c:ptCount val="2"/>
                <c:pt idx="0">
                  <c:v>99</c:v>
                </c:pt>
                <c:pt idx="1">
                  <c:v>75</c:v>
                </c:pt>
              </c:numCache>
            </c:numRef>
          </c:val>
        </c:ser>
        <c:ser>
          <c:idx val="5"/>
          <c:order val="5"/>
          <c:tx>
            <c:strRef>
              <c:f>'Dist by grade-gender'!$A$30</c:f>
              <c:strCache>
                <c:ptCount val="1"/>
                <c:pt idx="0">
                  <c:v>Grade 08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grade-gender'!$B$30:$C$30</c:f>
              <c:numCache>
                <c:formatCode>General</c:formatCode>
                <c:ptCount val="2"/>
                <c:pt idx="0">
                  <c:v>34</c:v>
                </c:pt>
                <c:pt idx="1">
                  <c:v>53</c:v>
                </c:pt>
              </c:numCache>
            </c:numRef>
          </c:val>
        </c:ser>
        <c:ser>
          <c:idx val="6"/>
          <c:order val="6"/>
          <c:tx>
            <c:strRef>
              <c:f>'Dist by grade-gender'!$A$31</c:f>
              <c:strCache>
                <c:ptCount val="1"/>
                <c:pt idx="0">
                  <c:v>Grade 09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grade-gender'!$B$31:$C$31</c:f>
              <c:numCache>
                <c:formatCode>General</c:formatCode>
                <c:ptCount val="2"/>
                <c:pt idx="0">
                  <c:v>30</c:v>
                </c:pt>
                <c:pt idx="1">
                  <c:v>22</c:v>
                </c:pt>
              </c:numCache>
            </c:numRef>
          </c:val>
        </c:ser>
        <c:ser>
          <c:idx val="7"/>
          <c:order val="7"/>
          <c:tx>
            <c:strRef>
              <c:f>'Dist by grade-gender'!$A$32</c:f>
              <c:strCache>
                <c:ptCount val="1"/>
                <c:pt idx="0">
                  <c:v>Grade 10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grade-gender'!$B$32:$C$32</c:f>
              <c:numCache>
                <c:formatCode>General</c:formatCode>
                <c:ptCount val="2"/>
                <c:pt idx="0">
                  <c:v>11</c:v>
                </c:pt>
                <c:pt idx="1">
                  <c:v>12</c:v>
                </c:pt>
              </c:numCache>
            </c:numRef>
          </c:val>
        </c:ser>
        <c:ser>
          <c:idx val="8"/>
          <c:order val="8"/>
          <c:tx>
            <c:strRef>
              <c:f>'Dist by grade-gender'!$A$33</c:f>
              <c:strCache>
                <c:ptCount val="1"/>
                <c:pt idx="0">
                  <c:v>Grade 11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grade-gender'!$B$33:$C$33</c:f>
              <c:numCache>
                <c:formatCode>General</c:formatCode>
                <c:ptCount val="2"/>
                <c:pt idx="0">
                  <c:v>10</c:v>
                </c:pt>
                <c:pt idx="1">
                  <c:v>13</c:v>
                </c:pt>
              </c:numCache>
            </c:numRef>
          </c:val>
        </c:ser>
        <c:ser>
          <c:idx val="9"/>
          <c:order val="9"/>
          <c:tx>
            <c:strRef>
              <c:f>'Dist by grade-gender'!$A$34</c:f>
              <c:strCache>
                <c:ptCount val="1"/>
                <c:pt idx="0">
                  <c:v>Service Manager+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grade-gender'!$B$34:$C$34</c:f>
              <c:numCache>
                <c:formatCode>General</c:formatCode>
                <c:ptCount val="2"/>
                <c:pt idx="0">
                  <c:v>1</c:v>
                </c:pt>
              </c:numCache>
            </c:numRef>
          </c:val>
        </c:ser>
        <c:ser>
          <c:idx val="10"/>
          <c:order val="10"/>
          <c:tx>
            <c:strRef>
              <c:f>'Dist by grade-gender'!$A$35</c:f>
              <c:strCache>
                <c:ptCount val="1"/>
                <c:pt idx="0">
                  <c:v>Business Lead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grade-gender'!$B$35:$C$35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</c:ser>
        <c:ser>
          <c:idx val="11"/>
          <c:order val="11"/>
          <c:tx>
            <c:strRef>
              <c:f>'Dist by grade-gender'!$A$36</c:f>
              <c:strCache>
                <c:ptCount val="1"/>
                <c:pt idx="0">
                  <c:v>Service Head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grade-gender'!$B$36:$C$36</c:f>
              <c:numCache>
                <c:formatCode>General</c:formatCode>
                <c:ptCount val="2"/>
                <c:pt idx="0">
                  <c:v>4</c:v>
                </c:pt>
                <c:pt idx="1">
                  <c:v>7</c:v>
                </c:pt>
              </c:numCache>
            </c:numRef>
          </c:val>
        </c:ser>
        <c:ser>
          <c:idx val="12"/>
          <c:order val="12"/>
          <c:tx>
            <c:strRef>
              <c:f>'Dist by grade-gender'!$A$37</c:f>
              <c:strCache>
                <c:ptCount val="1"/>
                <c:pt idx="0">
                  <c:v>Director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grade-gender'!$B$37:$C$37</c:f>
              <c:numCache>
                <c:formatCode>General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</c:ser>
        <c:ser>
          <c:idx val="13"/>
          <c:order val="13"/>
          <c:tx>
            <c:strRef>
              <c:f>'Dist by grade-gender'!$A$38</c:f>
              <c:strCache>
                <c:ptCount val="1"/>
                <c:pt idx="0">
                  <c:v>Chief Executive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'Dist by grade-gender'!$B$24:$C$24</c:f>
              <c:strCache>
                <c:ptCount val="2"/>
                <c:pt idx="0">
                  <c:v>Females</c:v>
                </c:pt>
                <c:pt idx="1">
                  <c:v>Males</c:v>
                </c:pt>
              </c:strCache>
            </c:strRef>
          </c:cat>
          <c:val>
            <c:numRef>
              <c:f>'Dist by grade-gender'!$B$38:$C$38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9309560"/>
        <c:axId val="249310736"/>
      </c:barChart>
      <c:catAx>
        <c:axId val="249309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9310736"/>
        <c:crosses val="autoZero"/>
        <c:auto val="1"/>
        <c:lblAlgn val="ctr"/>
        <c:lblOffset val="100"/>
        <c:noMultiLvlLbl val="0"/>
      </c:catAx>
      <c:valAx>
        <c:axId val="24931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9309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Full Time Employees by Grade</a:t>
            </a:r>
          </a:p>
        </c:rich>
      </c:tx>
      <c:layout>
        <c:manualLayout>
          <c:xMode val="edge"/>
          <c:yMode val="edge"/>
          <c:x val="3.0208223972003505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0477171122840415"/>
          <c:y val="0.13968356759143422"/>
          <c:w val="0.76371317685537954"/>
          <c:h val="0.6803332825280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'Dist by emp type-gender'!$M$3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'Dist by emp type-gender'!$L$4:$L$19</c:f>
              <c:strCache>
                <c:ptCount val="16"/>
                <c:pt idx="1">
                  <c:v>Apprentice</c:v>
                </c:pt>
                <c:pt idx="2">
                  <c:v>Grade 03</c:v>
                </c:pt>
                <c:pt idx="3">
                  <c:v>Grade 04</c:v>
                </c:pt>
                <c:pt idx="4">
                  <c:v>Grade 05</c:v>
                </c:pt>
                <c:pt idx="5">
                  <c:v>Grade 06</c:v>
                </c:pt>
                <c:pt idx="6">
                  <c:v>Grade 07</c:v>
                </c:pt>
                <c:pt idx="7">
                  <c:v>Grade 08</c:v>
                </c:pt>
                <c:pt idx="8">
                  <c:v>Grade 09</c:v>
                </c:pt>
                <c:pt idx="9">
                  <c:v>Grade 10</c:v>
                </c:pt>
                <c:pt idx="10">
                  <c:v>Grade 11</c:v>
                </c:pt>
                <c:pt idx="11">
                  <c:v>Service Manager+</c:v>
                </c:pt>
                <c:pt idx="12">
                  <c:v>Business Lead</c:v>
                </c:pt>
                <c:pt idx="13">
                  <c:v>Service Head</c:v>
                </c:pt>
                <c:pt idx="14">
                  <c:v>Director</c:v>
                </c:pt>
                <c:pt idx="15">
                  <c:v>Chief Executive</c:v>
                </c:pt>
              </c:strCache>
            </c:strRef>
          </c:cat>
          <c:val>
            <c:numRef>
              <c:f>'Dist by emp type-gender'!$M$4:$M$19</c:f>
              <c:numCache>
                <c:formatCode>General</c:formatCode>
                <c:ptCount val="16"/>
                <c:pt idx="1">
                  <c:v>0</c:v>
                </c:pt>
                <c:pt idx="2">
                  <c:v>5</c:v>
                </c:pt>
                <c:pt idx="3">
                  <c:v>14</c:v>
                </c:pt>
                <c:pt idx="4">
                  <c:v>54</c:v>
                </c:pt>
                <c:pt idx="5">
                  <c:v>53</c:v>
                </c:pt>
                <c:pt idx="6">
                  <c:v>71</c:v>
                </c:pt>
                <c:pt idx="7">
                  <c:v>23</c:v>
                </c:pt>
                <c:pt idx="8">
                  <c:v>19</c:v>
                </c:pt>
                <c:pt idx="9">
                  <c:v>7</c:v>
                </c:pt>
                <c:pt idx="10">
                  <c:v>9</c:v>
                </c:pt>
                <c:pt idx="11">
                  <c:v>1</c:v>
                </c:pt>
                <c:pt idx="12">
                  <c:v>3</c:v>
                </c:pt>
                <c:pt idx="13">
                  <c:v>4</c:v>
                </c:pt>
                <c:pt idx="15">
                  <c:v>1</c:v>
                </c:pt>
              </c:numCache>
            </c:numRef>
          </c:val>
        </c:ser>
        <c:ser>
          <c:idx val="1"/>
          <c:order val="1"/>
          <c:tx>
            <c:strRef>
              <c:f>'Dist by emp type-gender'!$N$3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'Dist by emp type-gender'!$L$4:$L$19</c:f>
              <c:strCache>
                <c:ptCount val="16"/>
                <c:pt idx="1">
                  <c:v>Apprentice</c:v>
                </c:pt>
                <c:pt idx="2">
                  <c:v>Grade 03</c:v>
                </c:pt>
                <c:pt idx="3">
                  <c:v>Grade 04</c:v>
                </c:pt>
                <c:pt idx="4">
                  <c:v>Grade 05</c:v>
                </c:pt>
                <c:pt idx="5">
                  <c:v>Grade 06</c:v>
                </c:pt>
                <c:pt idx="6">
                  <c:v>Grade 07</c:v>
                </c:pt>
                <c:pt idx="7">
                  <c:v>Grade 08</c:v>
                </c:pt>
                <c:pt idx="8">
                  <c:v>Grade 09</c:v>
                </c:pt>
                <c:pt idx="9">
                  <c:v>Grade 10</c:v>
                </c:pt>
                <c:pt idx="10">
                  <c:v>Grade 11</c:v>
                </c:pt>
                <c:pt idx="11">
                  <c:v>Service Manager+</c:v>
                </c:pt>
                <c:pt idx="12">
                  <c:v>Business Lead</c:v>
                </c:pt>
                <c:pt idx="13">
                  <c:v>Service Head</c:v>
                </c:pt>
                <c:pt idx="14">
                  <c:v>Director</c:v>
                </c:pt>
                <c:pt idx="15">
                  <c:v>Chief Executive</c:v>
                </c:pt>
              </c:strCache>
            </c:strRef>
          </c:cat>
          <c:val>
            <c:numRef>
              <c:f>'Dist by emp type-gender'!$N$4:$N$19</c:f>
              <c:numCache>
                <c:formatCode>General</c:formatCode>
                <c:ptCount val="16"/>
                <c:pt idx="1">
                  <c:v>0</c:v>
                </c:pt>
                <c:pt idx="2">
                  <c:v>7</c:v>
                </c:pt>
                <c:pt idx="3">
                  <c:v>15</c:v>
                </c:pt>
                <c:pt idx="4">
                  <c:v>35</c:v>
                </c:pt>
                <c:pt idx="5">
                  <c:v>29</c:v>
                </c:pt>
                <c:pt idx="6">
                  <c:v>69</c:v>
                </c:pt>
                <c:pt idx="7">
                  <c:v>43</c:v>
                </c:pt>
                <c:pt idx="8">
                  <c:v>22</c:v>
                </c:pt>
                <c:pt idx="9">
                  <c:v>12</c:v>
                </c:pt>
                <c:pt idx="10">
                  <c:v>13</c:v>
                </c:pt>
                <c:pt idx="12">
                  <c:v>5</c:v>
                </c:pt>
                <c:pt idx="13">
                  <c:v>7</c:v>
                </c:pt>
                <c:pt idx="14">
                  <c:v>2</c:v>
                </c:pt>
                <c:pt idx="1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9308776"/>
        <c:axId val="249311128"/>
      </c:barChart>
      <c:catAx>
        <c:axId val="249308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9311128"/>
        <c:crosses val="autoZero"/>
        <c:auto val="1"/>
        <c:lblAlgn val="ctr"/>
        <c:lblOffset val="100"/>
        <c:noMultiLvlLbl val="0"/>
      </c:catAx>
      <c:valAx>
        <c:axId val="249311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9308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Part Time Employees by</a:t>
            </a:r>
            <a:r>
              <a:rPr lang="en-GB" sz="1000" baseline="0"/>
              <a:t> Grade</a:t>
            </a:r>
            <a:endParaRPr lang="en-GB" sz="1000"/>
          </a:p>
        </c:rich>
      </c:tx>
      <c:layout>
        <c:manualLayout>
          <c:xMode val="edge"/>
          <c:yMode val="edge"/>
          <c:x val="2.9069896501517666E-2"/>
          <c:y val="2.89405637647864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'Dist by emp type-gender'!$Q$3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'Dist by emp type-gender'!$P$4:$P$19</c:f>
              <c:strCache>
                <c:ptCount val="16"/>
                <c:pt idx="1">
                  <c:v>Apprentice</c:v>
                </c:pt>
                <c:pt idx="2">
                  <c:v>Grade 03</c:v>
                </c:pt>
                <c:pt idx="3">
                  <c:v>Grade 04</c:v>
                </c:pt>
                <c:pt idx="4">
                  <c:v>Grade 05</c:v>
                </c:pt>
                <c:pt idx="5">
                  <c:v>Grade 06</c:v>
                </c:pt>
                <c:pt idx="6">
                  <c:v>Grade 07</c:v>
                </c:pt>
                <c:pt idx="7">
                  <c:v>Grade 08</c:v>
                </c:pt>
                <c:pt idx="8">
                  <c:v>Grade 09</c:v>
                </c:pt>
                <c:pt idx="9">
                  <c:v>Grade 10</c:v>
                </c:pt>
                <c:pt idx="10">
                  <c:v>Grade 11</c:v>
                </c:pt>
                <c:pt idx="11">
                  <c:v>Service Manager+</c:v>
                </c:pt>
                <c:pt idx="12">
                  <c:v>Business Lead</c:v>
                </c:pt>
                <c:pt idx="13">
                  <c:v>Service Head</c:v>
                </c:pt>
                <c:pt idx="14">
                  <c:v>Director</c:v>
                </c:pt>
                <c:pt idx="15">
                  <c:v>Chief Executive</c:v>
                </c:pt>
              </c:strCache>
            </c:strRef>
          </c:cat>
          <c:val>
            <c:numRef>
              <c:f>'Dist by emp type-gender'!$Q$4:$Q$19</c:f>
              <c:numCache>
                <c:formatCode>General</c:formatCode>
                <c:ptCount val="16"/>
                <c:pt idx="1">
                  <c:v>0</c:v>
                </c:pt>
                <c:pt idx="2">
                  <c:v>4</c:v>
                </c:pt>
                <c:pt idx="3">
                  <c:v>20</c:v>
                </c:pt>
                <c:pt idx="4">
                  <c:v>46</c:v>
                </c:pt>
                <c:pt idx="5">
                  <c:v>18</c:v>
                </c:pt>
                <c:pt idx="6">
                  <c:v>28</c:v>
                </c:pt>
                <c:pt idx="7">
                  <c:v>11</c:v>
                </c:pt>
                <c:pt idx="8">
                  <c:v>11</c:v>
                </c:pt>
                <c:pt idx="9">
                  <c:v>4</c:v>
                </c:pt>
                <c:pt idx="10">
                  <c:v>1</c:v>
                </c:pt>
                <c:pt idx="12">
                  <c:v>1</c:v>
                </c:pt>
                <c:pt idx="14">
                  <c:v>1</c:v>
                </c:pt>
              </c:numCache>
            </c:numRef>
          </c:val>
        </c:ser>
        <c:ser>
          <c:idx val="1"/>
          <c:order val="1"/>
          <c:tx>
            <c:strRef>
              <c:f>'Dist by emp type-gender'!$R$3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'Dist by emp type-gender'!$P$4:$P$19</c:f>
              <c:strCache>
                <c:ptCount val="16"/>
                <c:pt idx="1">
                  <c:v>Apprentice</c:v>
                </c:pt>
                <c:pt idx="2">
                  <c:v>Grade 03</c:v>
                </c:pt>
                <c:pt idx="3">
                  <c:v>Grade 04</c:v>
                </c:pt>
                <c:pt idx="4">
                  <c:v>Grade 05</c:v>
                </c:pt>
                <c:pt idx="5">
                  <c:v>Grade 06</c:v>
                </c:pt>
                <c:pt idx="6">
                  <c:v>Grade 07</c:v>
                </c:pt>
                <c:pt idx="7">
                  <c:v>Grade 08</c:v>
                </c:pt>
                <c:pt idx="8">
                  <c:v>Grade 09</c:v>
                </c:pt>
                <c:pt idx="9">
                  <c:v>Grade 10</c:v>
                </c:pt>
                <c:pt idx="10">
                  <c:v>Grade 11</c:v>
                </c:pt>
                <c:pt idx="11">
                  <c:v>Service Manager+</c:v>
                </c:pt>
                <c:pt idx="12">
                  <c:v>Business Lead</c:v>
                </c:pt>
                <c:pt idx="13">
                  <c:v>Service Head</c:v>
                </c:pt>
                <c:pt idx="14">
                  <c:v>Director</c:v>
                </c:pt>
                <c:pt idx="15">
                  <c:v>Chief Executive</c:v>
                </c:pt>
              </c:strCache>
            </c:strRef>
          </c:cat>
          <c:val>
            <c:numRef>
              <c:f>'Dist by emp type-gender'!$R$4:$R$19</c:f>
              <c:numCache>
                <c:formatCode>General</c:formatCode>
                <c:ptCount val="16"/>
                <c:pt idx="1">
                  <c:v>0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6</c:v>
                </c:pt>
                <c:pt idx="7">
                  <c:v>10</c:v>
                </c:pt>
                <c:pt idx="1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9311912"/>
        <c:axId val="249312304"/>
      </c:barChart>
      <c:catAx>
        <c:axId val="249311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9312304"/>
        <c:crosses val="autoZero"/>
        <c:auto val="1"/>
        <c:lblAlgn val="ctr"/>
        <c:lblOffset val="100"/>
        <c:noMultiLvlLbl val="0"/>
      </c:catAx>
      <c:valAx>
        <c:axId val="249312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9311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Full Time Employment by Age</a:t>
            </a:r>
          </a:p>
        </c:rich>
      </c:tx>
      <c:layout>
        <c:manualLayout>
          <c:xMode val="edge"/>
          <c:yMode val="edge"/>
          <c:x val="3.0006780402449706E-2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'Dist by emp type-age'!$L$4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'Dist by emp type-age'!$K$5:$K$11</c:f>
              <c:strCache>
                <c:ptCount val="7"/>
                <c:pt idx="0">
                  <c:v>Under 21</c:v>
                </c:pt>
                <c:pt idx="1">
                  <c:v>21-30</c:v>
                </c:pt>
                <c:pt idx="2">
                  <c:v>31-40</c:v>
                </c:pt>
                <c:pt idx="3">
                  <c:v>41-50</c:v>
                </c:pt>
                <c:pt idx="4">
                  <c:v>51-60</c:v>
                </c:pt>
                <c:pt idx="5">
                  <c:v>61-65</c:v>
                </c:pt>
                <c:pt idx="6">
                  <c:v>Over 65</c:v>
                </c:pt>
              </c:strCache>
            </c:strRef>
          </c:cat>
          <c:val>
            <c:numRef>
              <c:f>'Dist by emp type-age'!$L$5:$L$11</c:f>
              <c:numCache>
                <c:formatCode>General</c:formatCode>
                <c:ptCount val="7"/>
                <c:pt idx="0">
                  <c:v>0</c:v>
                </c:pt>
                <c:pt idx="1">
                  <c:v>37</c:v>
                </c:pt>
                <c:pt idx="2">
                  <c:v>68</c:v>
                </c:pt>
                <c:pt idx="3">
                  <c:v>60</c:v>
                </c:pt>
                <c:pt idx="4">
                  <c:v>82</c:v>
                </c:pt>
                <c:pt idx="5">
                  <c:v>16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'Dist by emp type-age'!$M$4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'Dist by emp type-age'!$K$5:$K$11</c:f>
              <c:strCache>
                <c:ptCount val="7"/>
                <c:pt idx="0">
                  <c:v>Under 21</c:v>
                </c:pt>
                <c:pt idx="1">
                  <c:v>21-30</c:v>
                </c:pt>
                <c:pt idx="2">
                  <c:v>31-40</c:v>
                </c:pt>
                <c:pt idx="3">
                  <c:v>41-50</c:v>
                </c:pt>
                <c:pt idx="4">
                  <c:v>51-60</c:v>
                </c:pt>
                <c:pt idx="5">
                  <c:v>61-65</c:v>
                </c:pt>
                <c:pt idx="6">
                  <c:v>Over 65</c:v>
                </c:pt>
              </c:strCache>
            </c:strRef>
          </c:cat>
          <c:val>
            <c:numRef>
              <c:f>'Dist by emp type-age'!$M$5:$M$11</c:f>
              <c:numCache>
                <c:formatCode>General</c:formatCode>
                <c:ptCount val="7"/>
                <c:pt idx="0">
                  <c:v>0</c:v>
                </c:pt>
                <c:pt idx="1">
                  <c:v>44</c:v>
                </c:pt>
                <c:pt idx="2">
                  <c:v>65</c:v>
                </c:pt>
                <c:pt idx="3">
                  <c:v>63</c:v>
                </c:pt>
                <c:pt idx="4">
                  <c:v>66</c:v>
                </c:pt>
                <c:pt idx="5">
                  <c:v>19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55541392"/>
        <c:axId val="455547664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'Dist by emp type-age'!$K$5:$K$11</c15:sqref>
                        </c15:formulaRef>
                      </c:ext>
                    </c:extLst>
                    <c:strCache>
                      <c:ptCount val="7"/>
                      <c:pt idx="0">
                        <c:v>Under 21</c:v>
                      </c:pt>
                      <c:pt idx="1">
                        <c:v>21-30</c:v>
                      </c:pt>
                      <c:pt idx="2">
                        <c:v>31-40</c:v>
                      </c:pt>
                      <c:pt idx="3">
                        <c:v>41-50</c:v>
                      </c:pt>
                      <c:pt idx="4">
                        <c:v>51-60</c:v>
                      </c:pt>
                      <c:pt idx="5">
                        <c:v>61-65</c:v>
                      </c:pt>
                      <c:pt idx="6">
                        <c:v>Over 65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'Dist by emp type-age'!$K$5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0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455541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5547664"/>
        <c:crosses val="autoZero"/>
        <c:auto val="1"/>
        <c:lblAlgn val="ctr"/>
        <c:lblOffset val="100"/>
        <c:noMultiLvlLbl val="0"/>
      </c:catAx>
      <c:valAx>
        <c:axId val="455547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554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Part Time Employment by Age</a:t>
            </a:r>
          </a:p>
        </c:rich>
      </c:tx>
      <c:layout>
        <c:manualLayout>
          <c:xMode val="edge"/>
          <c:yMode val="edge"/>
          <c:x val="2.0826334208223961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'Dist by emp type-age'!$P$4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'Dist by emp type-age'!$O$5:$O$12</c:f>
              <c:strCache>
                <c:ptCount val="7"/>
                <c:pt idx="0">
                  <c:v>Under 21</c:v>
                </c:pt>
                <c:pt idx="1">
                  <c:v>21-30</c:v>
                </c:pt>
                <c:pt idx="2">
                  <c:v>31-40</c:v>
                </c:pt>
                <c:pt idx="3">
                  <c:v>41-50</c:v>
                </c:pt>
                <c:pt idx="4">
                  <c:v>51-60</c:v>
                </c:pt>
                <c:pt idx="5">
                  <c:v>61-65</c:v>
                </c:pt>
                <c:pt idx="6">
                  <c:v>Over 65</c:v>
                </c:pt>
              </c:strCache>
              <c:extLst/>
            </c:strRef>
          </c:cat>
          <c:val>
            <c:numRef>
              <c:f>'Dist by emp type-age'!$P$5:$P$12</c:f>
              <c:numCache>
                <c:formatCode>General</c:formatCode>
                <c:ptCount val="7"/>
                <c:pt idx="0">
                  <c:v>0</c:v>
                </c:pt>
                <c:pt idx="1">
                  <c:v>11</c:v>
                </c:pt>
                <c:pt idx="2">
                  <c:v>32</c:v>
                </c:pt>
                <c:pt idx="3">
                  <c:v>50</c:v>
                </c:pt>
                <c:pt idx="4">
                  <c:v>37</c:v>
                </c:pt>
                <c:pt idx="5">
                  <c:v>12</c:v>
                </c:pt>
                <c:pt idx="6">
                  <c:v>3</c:v>
                </c:pt>
              </c:numCache>
              <c:extLst/>
            </c:numRef>
          </c:val>
        </c:ser>
        <c:ser>
          <c:idx val="1"/>
          <c:order val="1"/>
          <c:tx>
            <c:strRef>
              <c:f>'Dist by emp type-age'!$Q$4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'Dist by emp type-age'!$O$5:$O$12</c:f>
              <c:strCache>
                <c:ptCount val="7"/>
                <c:pt idx="0">
                  <c:v>Under 21</c:v>
                </c:pt>
                <c:pt idx="1">
                  <c:v>21-30</c:v>
                </c:pt>
                <c:pt idx="2">
                  <c:v>31-40</c:v>
                </c:pt>
                <c:pt idx="3">
                  <c:v>41-50</c:v>
                </c:pt>
                <c:pt idx="4">
                  <c:v>51-60</c:v>
                </c:pt>
                <c:pt idx="5">
                  <c:v>61-65</c:v>
                </c:pt>
                <c:pt idx="6">
                  <c:v>Over 65</c:v>
                </c:pt>
              </c:strCache>
              <c:extLst/>
            </c:strRef>
          </c:cat>
          <c:val>
            <c:numRef>
              <c:f>'Dist by emp type-age'!$Q$5:$Q$12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  <c:pt idx="4">
                  <c:v>11</c:v>
                </c:pt>
                <c:pt idx="5">
                  <c:v>11</c:v>
                </c:pt>
                <c:pt idx="6">
                  <c:v>5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55548448"/>
        <c:axId val="455546880"/>
      </c:barChart>
      <c:catAx>
        <c:axId val="455548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5546880"/>
        <c:crosses val="autoZero"/>
        <c:auto val="1"/>
        <c:lblAlgn val="ctr"/>
        <c:lblOffset val="100"/>
        <c:noMultiLvlLbl val="0"/>
      </c:catAx>
      <c:valAx>
        <c:axId val="455546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554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840DEF7E8984A89F8548B71CAA7E8" ma:contentTypeVersion="10" ma:contentTypeDescription="Create a new document." ma:contentTypeScope="" ma:versionID="03c47e106b3ac00e00edb3f432776686">
  <xsd:schema xmlns:xsd="http://www.w3.org/2001/XMLSchema" xmlns:xs="http://www.w3.org/2001/XMLSchema" xmlns:p="http://schemas.microsoft.com/office/2006/metadata/properties" xmlns:ns2="864b5efe-ded6-4a44-973c-a9f1afb9f57f" targetNamespace="http://schemas.microsoft.com/office/2006/metadata/properties" ma:root="true" ma:fieldsID="1933a96f8f166311a59fd513dd323e35" ns2:_="">
    <xsd:import namespace="864b5efe-ded6-4a44-973c-a9f1afb9f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b5efe-ded6-4a44-973c-a9f1afb9f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128A9-51F6-4347-A21D-2232E3A3FD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73776B-1CE5-4A22-A51E-70C06D0A2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b5efe-ded6-4a44-973c-a9f1afb9f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3F2676-1DE1-435D-868B-62A1199DE875}">
  <ds:schemaRefs>
    <ds:schemaRef ds:uri="http://purl.org/dc/terms/"/>
    <ds:schemaRef ds:uri="http://schemas.openxmlformats.org/package/2006/metadata/core-properties"/>
    <ds:schemaRef ds:uri="http://purl.org/dc/dcmitype/"/>
    <ds:schemaRef ds:uri="864b5efe-ded6-4a44-973c-a9f1afb9f57f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765F04C-E26B-4515-A7FA-CD477CFF6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A88397A3</Template>
  <TotalTime>3</TotalTime>
  <Pages>7</Pages>
  <Words>684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charvey</dc:creator>
  <cp:keywords/>
  <cp:lastModifiedBy>MITCHELL John</cp:lastModifiedBy>
  <cp:revision>4</cp:revision>
  <cp:lastPrinted>2020-01-08T11:16:00Z</cp:lastPrinted>
  <dcterms:created xsi:type="dcterms:W3CDTF">2021-11-11T14:28:00Z</dcterms:created>
  <dcterms:modified xsi:type="dcterms:W3CDTF">2021-11-19T12:09:00Z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0x01010026D840DEF7E8984A89F8548B71CAA7E8</vt:lpwstr>
  </property>
</Properties>
</file>